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C540" w14:textId="77777777" w:rsidR="006B2B02" w:rsidRPr="00056813" w:rsidRDefault="006B2B02" w:rsidP="00C4175B">
      <w:pPr>
        <w:pStyle w:val="Nzev"/>
        <w:spacing w:after="0"/>
      </w:pPr>
      <w:bookmarkStart w:id="0" w:name="odstoupeni"/>
      <w:r w:rsidRPr="00056813">
        <w:t>VZOROVÝ FORMULÁŘ PRO ODSTOUPENÍ OD SMLOUVY</w:t>
      </w:r>
    </w:p>
    <w:p w14:paraId="42A5E1FB" w14:textId="77777777" w:rsidR="006B2B02" w:rsidRPr="00056813" w:rsidRDefault="006B2B02" w:rsidP="006B2B02">
      <w:pPr>
        <w:ind w:left="0"/>
      </w:pPr>
    </w:p>
    <w:bookmarkEnd w:id="0"/>
    <w:p w14:paraId="70DB2E53" w14:textId="77777777" w:rsidR="006B2B02" w:rsidRPr="00056813" w:rsidRDefault="006B2B02" w:rsidP="00C4175B">
      <w:pPr>
        <w:ind w:left="5664" w:firstLine="708"/>
      </w:pPr>
      <w:r w:rsidRPr="00056813">
        <w:t>Adresát:</w:t>
      </w:r>
    </w:p>
    <w:p w14:paraId="238D25AF" w14:textId="266A671A" w:rsidR="006B2B02" w:rsidRPr="00C4175B" w:rsidRDefault="006B2B02" w:rsidP="00C4175B">
      <w:pPr>
        <w:spacing w:after="0"/>
        <w:ind w:left="5664" w:firstLine="708"/>
        <w:rPr>
          <w:b/>
          <w:bCs/>
        </w:rPr>
      </w:pPr>
      <w:r w:rsidRPr="00C4175B">
        <w:rPr>
          <w:b/>
          <w:bCs/>
        </w:rPr>
        <w:t xml:space="preserve">Jatka78 </w:t>
      </w:r>
      <w:proofErr w:type="spellStart"/>
      <w:r w:rsidRPr="00C4175B">
        <w:rPr>
          <w:b/>
          <w:bCs/>
        </w:rPr>
        <w:t>z.ú</w:t>
      </w:r>
      <w:proofErr w:type="spellEnd"/>
      <w:r w:rsidRPr="00C4175B">
        <w:rPr>
          <w:b/>
          <w:bCs/>
        </w:rPr>
        <w:t>.</w:t>
      </w:r>
    </w:p>
    <w:p w14:paraId="78EB63E4" w14:textId="77777777" w:rsidR="006B2B02" w:rsidRPr="00056813" w:rsidRDefault="006B2B02" w:rsidP="00C4175B">
      <w:pPr>
        <w:spacing w:after="0"/>
        <w:ind w:left="5664" w:firstLine="708"/>
      </w:pPr>
      <w:r w:rsidRPr="00056813">
        <w:t>Rybná 716/24</w:t>
      </w:r>
    </w:p>
    <w:p w14:paraId="7964204E" w14:textId="77777777" w:rsidR="006B2B02" w:rsidRPr="00056813" w:rsidRDefault="006B2B02" w:rsidP="00C4175B">
      <w:pPr>
        <w:spacing w:after="0"/>
        <w:ind w:left="5664" w:firstLine="708"/>
      </w:pPr>
      <w:r w:rsidRPr="00056813">
        <w:t>Staré Město, 110 00 Praha 1</w:t>
      </w:r>
    </w:p>
    <w:p w14:paraId="1138418E" w14:textId="77777777" w:rsidR="006B2B02" w:rsidRPr="00056813" w:rsidRDefault="006B2B02" w:rsidP="006B2B02">
      <w:pPr>
        <w:ind w:left="0"/>
      </w:pPr>
    </w:p>
    <w:p w14:paraId="3637A9BF" w14:textId="77777777" w:rsidR="006B2B02" w:rsidRPr="00056813" w:rsidRDefault="006B2B02" w:rsidP="00C4175B">
      <w:pPr>
        <w:spacing w:after="0"/>
        <w:ind w:left="5664" w:firstLine="708"/>
      </w:pPr>
      <w:r w:rsidRPr="00056813">
        <w:t>IČO: 04085345</w:t>
      </w:r>
    </w:p>
    <w:p w14:paraId="1077D0F7" w14:textId="77777777" w:rsidR="006B2B02" w:rsidRPr="00056813" w:rsidRDefault="006B2B02" w:rsidP="006B2B02">
      <w:pPr>
        <w:ind w:left="0"/>
      </w:pPr>
    </w:p>
    <w:p w14:paraId="5F985FA2" w14:textId="77777777" w:rsidR="006B2B02" w:rsidRPr="00056813" w:rsidRDefault="006B2B02" w:rsidP="00C4175B">
      <w:pPr>
        <w:ind w:left="5664" w:firstLine="708"/>
      </w:pPr>
      <w:r w:rsidRPr="00056813">
        <w:t xml:space="preserve">e-mail: </w:t>
      </w:r>
      <w:r w:rsidRPr="00B83E62">
        <w:t>info@jatka78.cz</w:t>
      </w:r>
    </w:p>
    <w:p w14:paraId="7399A3C3" w14:textId="77777777" w:rsidR="006B2B02" w:rsidRPr="00056813" w:rsidRDefault="006B2B02" w:rsidP="006B2B02">
      <w:pPr>
        <w:ind w:left="0"/>
      </w:pPr>
    </w:p>
    <w:p w14:paraId="682C6ED7" w14:textId="77777777" w:rsidR="006B2B02" w:rsidRPr="00056813" w:rsidRDefault="006B2B02" w:rsidP="006B2B02">
      <w:pPr>
        <w:ind w:left="0"/>
      </w:pPr>
      <w:r w:rsidRPr="00056813">
        <w:t>Oznamuji, že tímto odstupuji od níže uvedené smlouvy.</w:t>
      </w:r>
    </w:p>
    <w:tbl>
      <w:tblPr>
        <w:tblStyle w:val="Mkatabulky"/>
        <w:tblW w:w="97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25"/>
        <w:gridCol w:w="4649"/>
      </w:tblGrid>
      <w:tr w:rsidR="006B2B02" w:rsidRPr="00056813" w14:paraId="35CF0EFA" w14:textId="77777777" w:rsidTr="00EF3113">
        <w:tc>
          <w:tcPr>
            <w:tcW w:w="4649" w:type="dxa"/>
            <w:vAlign w:val="center"/>
          </w:tcPr>
          <w:p w14:paraId="0BA529D1" w14:textId="77777777" w:rsidR="006B2B02" w:rsidRPr="00ED0E23" w:rsidRDefault="006B2B02" w:rsidP="00EF3113">
            <w:pPr>
              <w:ind w:left="0"/>
              <w:rPr>
                <w:b/>
                <w:bCs/>
              </w:rPr>
            </w:pPr>
            <w:r w:rsidRPr="00ED0E23">
              <w:rPr>
                <w:b/>
                <w:bCs/>
              </w:rPr>
              <w:t>Informace o vás</w:t>
            </w:r>
          </w:p>
        </w:tc>
        <w:tc>
          <w:tcPr>
            <w:tcW w:w="425" w:type="dxa"/>
          </w:tcPr>
          <w:p w14:paraId="5A41E621" w14:textId="77777777" w:rsidR="006B2B02" w:rsidRPr="00056813" w:rsidRDefault="006B2B02" w:rsidP="00EF3113">
            <w:pPr>
              <w:ind w:left="0"/>
            </w:pPr>
          </w:p>
        </w:tc>
        <w:tc>
          <w:tcPr>
            <w:tcW w:w="4649" w:type="dxa"/>
            <w:vAlign w:val="center"/>
          </w:tcPr>
          <w:p w14:paraId="2D266A76" w14:textId="77777777" w:rsidR="006B2B02" w:rsidRPr="00ED0E23" w:rsidRDefault="006B2B02" w:rsidP="00EF3113">
            <w:pPr>
              <w:ind w:left="0"/>
              <w:rPr>
                <w:b/>
                <w:bCs/>
              </w:rPr>
            </w:pPr>
            <w:r w:rsidRPr="00ED0E23">
              <w:rPr>
                <w:b/>
                <w:bCs/>
              </w:rPr>
              <w:t>Informace o smlouvě</w:t>
            </w:r>
          </w:p>
        </w:tc>
      </w:tr>
      <w:tr w:rsidR="006B2B02" w:rsidRPr="00056813" w14:paraId="7E9AD37F" w14:textId="77777777" w:rsidTr="00EF3113">
        <w:trPr>
          <w:trHeight w:val="243"/>
        </w:trPr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637E6C0D" w14:textId="77777777" w:rsidR="006B2B02" w:rsidRPr="00056813" w:rsidRDefault="006B2B02" w:rsidP="00EF3113">
            <w:pPr>
              <w:ind w:left="0"/>
            </w:pPr>
            <w:r w:rsidRPr="00056813">
              <w:t>Jaké je vaše jméno a příjmení?</w:t>
            </w:r>
          </w:p>
        </w:tc>
        <w:tc>
          <w:tcPr>
            <w:tcW w:w="425" w:type="dxa"/>
          </w:tcPr>
          <w:p w14:paraId="040429C2" w14:textId="77777777" w:rsidR="006B2B02" w:rsidRPr="00056813" w:rsidRDefault="006B2B02" w:rsidP="00EF3113">
            <w:pPr>
              <w:ind w:left="0"/>
            </w:pP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2EC2B4B2" w14:textId="6A4E63FA" w:rsidR="006B2B02" w:rsidRPr="00056813" w:rsidRDefault="000E013E" w:rsidP="00EF3113">
            <w:pPr>
              <w:ind w:left="0"/>
            </w:pPr>
            <w:r>
              <w:t xml:space="preserve">V jaké hodnotě </w:t>
            </w:r>
            <w:r w:rsidR="006B2B02" w:rsidRPr="00056813">
              <w:t>jste si objednali</w:t>
            </w:r>
            <w:r>
              <w:t xml:space="preserve"> dárkový poukaz</w:t>
            </w:r>
            <w:r w:rsidR="006B2B02" w:rsidRPr="00056813">
              <w:t>?</w:t>
            </w:r>
          </w:p>
        </w:tc>
      </w:tr>
      <w:tr w:rsidR="006B2B02" w:rsidRPr="00056813" w14:paraId="752BCC9F" w14:textId="77777777" w:rsidTr="00EF3113">
        <w:trPr>
          <w:trHeight w:val="68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03E" w14:textId="77777777" w:rsidR="006B2B02" w:rsidRPr="00056813" w:rsidRDefault="006B2B02" w:rsidP="00EF3113">
            <w:pPr>
              <w:ind w:left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965ECCD" w14:textId="77777777" w:rsidR="006B2B02" w:rsidRPr="00BA0227" w:rsidRDefault="006B2B02" w:rsidP="00EF3113">
            <w:pPr>
              <w:ind w:left="0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49BE" w14:textId="77777777" w:rsidR="006B2B02" w:rsidRPr="00BA0227" w:rsidRDefault="006B2B02" w:rsidP="00EF3113">
            <w:pPr>
              <w:ind w:left="0"/>
            </w:pPr>
          </w:p>
        </w:tc>
      </w:tr>
      <w:tr w:rsidR="006B2B02" w:rsidRPr="00056813" w14:paraId="2CDB43C7" w14:textId="77777777" w:rsidTr="00EF3113">
        <w:trPr>
          <w:trHeight w:val="680"/>
        </w:trPr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5DE5B" w14:textId="77777777" w:rsidR="006B2B02" w:rsidRPr="00056813" w:rsidRDefault="006B2B02" w:rsidP="00EF3113">
            <w:pPr>
              <w:ind w:left="0"/>
            </w:pPr>
            <w:r w:rsidRPr="00056813">
              <w:t>Jaká je vaše adresa?</w:t>
            </w:r>
          </w:p>
        </w:tc>
        <w:tc>
          <w:tcPr>
            <w:tcW w:w="425" w:type="dxa"/>
          </w:tcPr>
          <w:p w14:paraId="754026CA" w14:textId="77777777" w:rsidR="006B2B02" w:rsidRPr="00BA0227" w:rsidRDefault="006B2B02" w:rsidP="00EF3113">
            <w:pPr>
              <w:ind w:left="0"/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D1C81" w14:textId="265B3492" w:rsidR="006B2B02" w:rsidRPr="002262FF" w:rsidRDefault="000E013E" w:rsidP="00EF3113">
            <w:pPr>
              <w:ind w:left="0"/>
            </w:pPr>
            <w:r w:rsidRPr="002262FF">
              <w:t>Jaká je vaše e-mailová adresa</w:t>
            </w:r>
            <w:r w:rsidR="006B2B02" w:rsidRPr="002262FF">
              <w:t>?</w:t>
            </w:r>
            <w:r w:rsidR="006B2B02" w:rsidRPr="00BA0227">
              <w:t xml:space="preserve"> </w:t>
            </w:r>
          </w:p>
        </w:tc>
      </w:tr>
      <w:tr w:rsidR="006B2B02" w:rsidRPr="00056813" w14:paraId="2529389C" w14:textId="77777777" w:rsidTr="00EF3113">
        <w:trPr>
          <w:trHeight w:val="68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E4A2" w14:textId="77777777" w:rsidR="006B2B02" w:rsidRPr="00056813" w:rsidRDefault="006B2B02" w:rsidP="00EF3113">
            <w:pPr>
              <w:ind w:left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02715A8" w14:textId="77777777" w:rsidR="006B2B02" w:rsidRPr="00056813" w:rsidRDefault="006B2B02" w:rsidP="00EF3113">
            <w:pPr>
              <w:ind w:left="0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C325" w14:textId="77777777" w:rsidR="006B2B02" w:rsidRPr="00056813" w:rsidRDefault="006B2B02" w:rsidP="00EF3113">
            <w:pPr>
              <w:ind w:left="0"/>
              <w:rPr>
                <w:highlight w:val="red"/>
              </w:rPr>
            </w:pPr>
          </w:p>
        </w:tc>
      </w:tr>
      <w:tr w:rsidR="006B2B02" w:rsidRPr="00056813" w14:paraId="36764466" w14:textId="77777777" w:rsidTr="00EF3113">
        <w:trPr>
          <w:trHeight w:val="680"/>
        </w:trPr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6D8E2A" w14:textId="77777777" w:rsidR="006B2B02" w:rsidRPr="00056813" w:rsidRDefault="006B2B02" w:rsidP="00EF3113">
            <w:pPr>
              <w:ind w:left="0"/>
            </w:pPr>
            <w:r w:rsidRPr="00056813">
              <w:t>Na jaké číslo účtu vám můžeme vrátit peníze?</w:t>
            </w:r>
          </w:p>
        </w:tc>
        <w:tc>
          <w:tcPr>
            <w:tcW w:w="425" w:type="dxa"/>
          </w:tcPr>
          <w:p w14:paraId="3AF3C4C3" w14:textId="77777777" w:rsidR="006B2B02" w:rsidRPr="00056813" w:rsidRDefault="006B2B02" w:rsidP="00EF3113">
            <w:pPr>
              <w:ind w:left="0"/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D04F12" w14:textId="77777777" w:rsidR="006B2B02" w:rsidRPr="00056813" w:rsidRDefault="006B2B02" w:rsidP="00EF3113">
            <w:pPr>
              <w:ind w:left="0"/>
            </w:pPr>
            <w:r w:rsidRPr="00056813">
              <w:t>Kdy jsme vám doručili dárkový poukaz?</w:t>
            </w:r>
          </w:p>
        </w:tc>
      </w:tr>
      <w:tr w:rsidR="006B2B02" w:rsidRPr="00056813" w14:paraId="1B1671B0" w14:textId="77777777" w:rsidTr="00EF3113">
        <w:trPr>
          <w:trHeight w:val="68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53E" w14:textId="77777777" w:rsidR="006B2B02" w:rsidRPr="00056813" w:rsidRDefault="006B2B02" w:rsidP="00EF3113">
            <w:pPr>
              <w:ind w:left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43A3B5" w14:textId="77777777" w:rsidR="006B2B02" w:rsidRPr="00056813" w:rsidRDefault="006B2B02" w:rsidP="00EF3113">
            <w:pPr>
              <w:ind w:left="0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E14" w14:textId="77777777" w:rsidR="006B2B02" w:rsidRPr="00056813" w:rsidRDefault="006B2B02" w:rsidP="00EF3113">
            <w:pPr>
              <w:ind w:left="0"/>
            </w:pPr>
          </w:p>
        </w:tc>
      </w:tr>
    </w:tbl>
    <w:p w14:paraId="4714407C" w14:textId="77777777" w:rsidR="006B2B02" w:rsidRPr="00056813" w:rsidRDefault="006B2B02" w:rsidP="006B2B02">
      <w:pPr>
        <w:ind w:left="0"/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93"/>
        <w:gridCol w:w="3685"/>
      </w:tblGrid>
      <w:tr w:rsidR="006B2B02" w:rsidRPr="00056813" w14:paraId="25D8C488" w14:textId="77777777" w:rsidTr="00EF3113"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A9CD3" w14:textId="77777777" w:rsidR="006B2B02" w:rsidRPr="00056813" w:rsidRDefault="006B2B02" w:rsidP="00EF3113">
            <w:pPr>
              <w:ind w:left="0"/>
            </w:pPr>
            <w:r w:rsidRPr="00056813">
              <w:t>Datum: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F5F4B4E" w14:textId="77777777" w:rsidR="006B2B02" w:rsidRPr="00056813" w:rsidRDefault="006B2B02" w:rsidP="00EF3113">
            <w:pPr>
              <w:ind w:left="0"/>
            </w:pPr>
          </w:p>
        </w:tc>
      </w:tr>
    </w:tbl>
    <w:p w14:paraId="07F85D0B" w14:textId="77777777" w:rsidR="006B2B02" w:rsidRPr="00056813" w:rsidRDefault="006B2B02" w:rsidP="006B2B02">
      <w:pPr>
        <w:ind w:left="0"/>
      </w:pPr>
    </w:p>
    <w:tbl>
      <w:tblPr>
        <w:tblStyle w:val="Mkatabulky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B2B02" w:rsidRPr="00056813" w14:paraId="102FE4E9" w14:textId="77777777" w:rsidTr="00EF3113">
        <w:tc>
          <w:tcPr>
            <w:tcW w:w="9781" w:type="dxa"/>
          </w:tcPr>
          <w:p w14:paraId="5E1614FC" w14:textId="77777777" w:rsidR="006B2B02" w:rsidRPr="00056813" w:rsidRDefault="006B2B02" w:rsidP="00EF3113">
            <w:pPr>
              <w:ind w:left="0"/>
            </w:pPr>
            <w:r w:rsidRPr="00056813">
              <w:t>______________________________________</w:t>
            </w:r>
          </w:p>
        </w:tc>
      </w:tr>
      <w:tr w:rsidR="006B2B02" w:rsidRPr="00056813" w14:paraId="3B9D0B77" w14:textId="77777777" w:rsidTr="00EF3113">
        <w:tc>
          <w:tcPr>
            <w:tcW w:w="9781" w:type="dxa"/>
          </w:tcPr>
          <w:p w14:paraId="186D7E90" w14:textId="77777777" w:rsidR="006B2B02" w:rsidRPr="00056813" w:rsidRDefault="006B2B02" w:rsidP="00EF3113">
            <w:pPr>
              <w:ind w:left="0"/>
            </w:pPr>
            <w:r w:rsidRPr="00056813">
              <w:t>Podpis spotřebitele (pouze pokud je tento formulář zasílán v listinné podobě)</w:t>
            </w:r>
          </w:p>
        </w:tc>
      </w:tr>
    </w:tbl>
    <w:p w14:paraId="7881AFDD" w14:textId="77777777" w:rsidR="006B2B02" w:rsidRPr="00056813" w:rsidRDefault="006B2B02" w:rsidP="009E4987">
      <w:pPr>
        <w:spacing w:before="240"/>
        <w:ind w:left="0"/>
      </w:pPr>
      <w:r w:rsidRPr="00056813">
        <w:t>Proč odstupujete od smlouvy? Na tuto otázku nemusíte odpovídat. Budeme ale rádi za váš názor, abychom věděli, co do příště vylepšit.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B2B02" w:rsidRPr="00056813" w14:paraId="607A0490" w14:textId="77777777" w:rsidTr="00EF3113">
        <w:tc>
          <w:tcPr>
            <w:tcW w:w="9628" w:type="dxa"/>
          </w:tcPr>
          <w:p w14:paraId="22449A43" w14:textId="77777777" w:rsidR="006B2B02" w:rsidRPr="00056813" w:rsidRDefault="006B2B02" w:rsidP="00EF3113">
            <w:pPr>
              <w:ind w:left="0"/>
            </w:pPr>
          </w:p>
          <w:p w14:paraId="48CED6C9" w14:textId="77777777" w:rsidR="006B2B02" w:rsidRPr="00056813" w:rsidRDefault="006B2B02" w:rsidP="00EF3113">
            <w:pPr>
              <w:ind w:left="0"/>
            </w:pPr>
          </w:p>
          <w:p w14:paraId="4212A613" w14:textId="77777777" w:rsidR="006B2B02" w:rsidRPr="00056813" w:rsidRDefault="006B2B02" w:rsidP="00EF3113">
            <w:pPr>
              <w:ind w:left="0"/>
            </w:pPr>
          </w:p>
        </w:tc>
      </w:tr>
    </w:tbl>
    <w:p w14:paraId="44E4C2D7" w14:textId="77777777" w:rsidR="00723CA2" w:rsidRPr="006B2B02" w:rsidRDefault="00723CA2" w:rsidP="000E013E">
      <w:pPr>
        <w:ind w:left="0"/>
      </w:pPr>
    </w:p>
    <w:sectPr w:rsidR="00723CA2" w:rsidRPr="006B2B02" w:rsidSect="00F5535D">
      <w:footerReference w:type="default" r:id="rId11"/>
      <w:pgSz w:w="11906" w:h="16838"/>
      <w:pgMar w:top="1134" w:right="1134" w:bottom="1134" w:left="1134" w:header="113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79FD" w14:textId="77777777" w:rsidR="00170BD1" w:rsidRDefault="00170BD1" w:rsidP="008F7249">
      <w:pPr>
        <w:spacing w:after="0" w:line="240" w:lineRule="auto"/>
      </w:pPr>
      <w:r>
        <w:separator/>
      </w:r>
    </w:p>
  </w:endnote>
  <w:endnote w:type="continuationSeparator" w:id="0">
    <w:p w14:paraId="505F08E2" w14:textId="77777777" w:rsidR="00170BD1" w:rsidRDefault="00170BD1" w:rsidP="008F7249">
      <w:pPr>
        <w:spacing w:after="0" w:line="240" w:lineRule="auto"/>
      </w:pPr>
      <w:r>
        <w:continuationSeparator/>
      </w:r>
    </w:p>
  </w:endnote>
  <w:endnote w:type="continuationNotice" w:id="1">
    <w:p w14:paraId="25B633C7" w14:textId="77777777" w:rsidR="00170BD1" w:rsidRDefault="00170B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50928171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850782269"/>
          <w:docPartObj>
            <w:docPartGallery w:val="Page Numbers (Top of Page)"/>
            <w:docPartUnique/>
          </w:docPartObj>
        </w:sdtPr>
        <w:sdtContent>
          <w:p w14:paraId="38502D3F" w14:textId="46FB7B5B" w:rsidR="005A4ACE" w:rsidRPr="008E3EB5" w:rsidRDefault="005A4ACE">
            <w:pPr>
              <w:pStyle w:val="Zpat"/>
              <w:jc w:val="right"/>
              <w:rPr>
                <w:sz w:val="22"/>
              </w:rPr>
            </w:pPr>
            <w:r w:rsidRPr="008E3EB5">
              <w:rPr>
                <w:sz w:val="22"/>
              </w:rPr>
              <w:t xml:space="preserve">Stránka </w:t>
            </w:r>
            <w:r w:rsidRPr="008E3EB5">
              <w:rPr>
                <w:b/>
                <w:bCs/>
                <w:sz w:val="22"/>
              </w:rPr>
              <w:fldChar w:fldCharType="begin"/>
            </w:r>
            <w:r w:rsidRPr="008E3EB5">
              <w:rPr>
                <w:b/>
                <w:bCs/>
                <w:sz w:val="22"/>
              </w:rPr>
              <w:instrText>PAGE</w:instrText>
            </w:r>
            <w:r w:rsidRPr="008E3EB5">
              <w:rPr>
                <w:b/>
                <w:bCs/>
                <w:sz w:val="22"/>
              </w:rPr>
              <w:fldChar w:fldCharType="separate"/>
            </w:r>
            <w:r w:rsidRPr="008E3EB5">
              <w:rPr>
                <w:b/>
                <w:bCs/>
                <w:sz w:val="22"/>
              </w:rPr>
              <w:t>1</w:t>
            </w:r>
            <w:r w:rsidRPr="008E3EB5">
              <w:rPr>
                <w:b/>
                <w:bCs/>
                <w:sz w:val="22"/>
              </w:rPr>
              <w:fldChar w:fldCharType="end"/>
            </w:r>
            <w:r w:rsidRPr="008E3EB5">
              <w:rPr>
                <w:sz w:val="22"/>
              </w:rPr>
              <w:t xml:space="preserve"> z </w:t>
            </w:r>
            <w:r w:rsidR="0055089C" w:rsidRPr="008E3EB5">
              <w:rPr>
                <w:b/>
                <w:bCs/>
                <w:sz w:val="22"/>
              </w:rPr>
              <w:fldChar w:fldCharType="begin"/>
            </w:r>
            <w:r w:rsidR="0055089C" w:rsidRPr="008E3EB5">
              <w:rPr>
                <w:b/>
                <w:bCs/>
                <w:sz w:val="22"/>
              </w:rPr>
              <w:instrText xml:space="preserve"> NUMPAGES  </w:instrText>
            </w:r>
            <w:r w:rsidR="0055089C" w:rsidRPr="008E3EB5">
              <w:rPr>
                <w:b/>
                <w:bCs/>
                <w:sz w:val="22"/>
              </w:rPr>
              <w:fldChar w:fldCharType="separate"/>
            </w:r>
            <w:r w:rsidR="0055089C" w:rsidRPr="008E3EB5">
              <w:rPr>
                <w:b/>
                <w:bCs/>
                <w:noProof/>
                <w:sz w:val="22"/>
              </w:rPr>
              <w:t>15</w:t>
            </w:r>
            <w:r w:rsidR="0055089C" w:rsidRPr="008E3EB5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76E494AA" w14:textId="77777777" w:rsidR="005A4ACE" w:rsidRPr="00B3616B" w:rsidRDefault="005A4ACE">
    <w:pPr>
      <w:pStyle w:val="Zpa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2AE7" w14:textId="77777777" w:rsidR="00170BD1" w:rsidRDefault="00170BD1" w:rsidP="008F7249">
      <w:pPr>
        <w:spacing w:after="0" w:line="240" w:lineRule="auto"/>
      </w:pPr>
      <w:r>
        <w:separator/>
      </w:r>
    </w:p>
  </w:footnote>
  <w:footnote w:type="continuationSeparator" w:id="0">
    <w:p w14:paraId="5D2ED299" w14:textId="77777777" w:rsidR="00170BD1" w:rsidRDefault="00170BD1" w:rsidP="008F7249">
      <w:pPr>
        <w:spacing w:after="0" w:line="240" w:lineRule="auto"/>
      </w:pPr>
      <w:r>
        <w:continuationSeparator/>
      </w:r>
    </w:p>
  </w:footnote>
  <w:footnote w:type="continuationNotice" w:id="1">
    <w:p w14:paraId="2EF79378" w14:textId="77777777" w:rsidR="00170BD1" w:rsidRDefault="00170B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79"/>
    <w:multiLevelType w:val="hybridMultilevel"/>
    <w:tmpl w:val="EF344F5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5C0CFA"/>
    <w:multiLevelType w:val="hybridMultilevel"/>
    <w:tmpl w:val="190EA17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76623B"/>
    <w:multiLevelType w:val="hybridMultilevel"/>
    <w:tmpl w:val="7EE4679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E6763"/>
    <w:multiLevelType w:val="multilevel"/>
    <w:tmpl w:val="DB0E4366"/>
    <w:numStyleLink w:val="Styl1"/>
  </w:abstractNum>
  <w:abstractNum w:abstractNumId="4" w15:restartNumberingAfterBreak="0">
    <w:nsid w:val="201D2BDD"/>
    <w:multiLevelType w:val="hybridMultilevel"/>
    <w:tmpl w:val="336E5B5C"/>
    <w:lvl w:ilvl="0" w:tplc="6A24817A">
      <w:start w:val="1"/>
      <w:numFmt w:val="upperRoman"/>
      <w:pStyle w:val="AnZvr-im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106A3"/>
    <w:multiLevelType w:val="hybridMultilevel"/>
    <w:tmpl w:val="8FCAA54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785D48"/>
    <w:multiLevelType w:val="multilevel"/>
    <w:tmpl w:val="2FC61378"/>
    <w:lvl w:ilvl="0">
      <w:start w:val="1"/>
      <w:numFmt w:val="decimal"/>
      <w:pStyle w:val="SML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SML11"/>
      <w:lvlText w:val="%1.%2."/>
      <w:lvlJc w:val="left"/>
      <w:pPr>
        <w:ind w:left="907" w:hanging="547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SML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pStyle w:val="SMLi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4A6C2B"/>
    <w:multiLevelType w:val="hybridMultilevel"/>
    <w:tmpl w:val="3B1CEBF6"/>
    <w:lvl w:ilvl="0" w:tplc="FDF41BB6">
      <w:start w:val="1"/>
      <w:numFmt w:val="lowerLetter"/>
      <w:pStyle w:val="Psmena"/>
      <w:lvlText w:val="%1)"/>
      <w:lvlJc w:val="left"/>
      <w:pPr>
        <w:ind w:left="1428" w:hanging="360"/>
      </w:pPr>
    </w:lvl>
    <w:lvl w:ilvl="1" w:tplc="8BDAD52C">
      <w:start w:val="1"/>
      <w:numFmt w:val="bullet"/>
      <w:pStyle w:val="Odrky"/>
      <w:lvlText w:val="‒"/>
      <w:lvlJc w:val="left"/>
      <w:pPr>
        <w:ind w:left="2148" w:hanging="360"/>
      </w:pPr>
      <w:rPr>
        <w:rFonts w:ascii="Calibri" w:hAnsi="Calibri" w:hint="default"/>
      </w:rPr>
    </w:lvl>
    <w:lvl w:ilvl="2" w:tplc="DB889E78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C007A48"/>
    <w:multiLevelType w:val="hybridMultilevel"/>
    <w:tmpl w:val="C93A2EE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541D93"/>
    <w:multiLevelType w:val="hybridMultilevel"/>
    <w:tmpl w:val="A39E8A3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F57FC9"/>
    <w:multiLevelType w:val="hybridMultilevel"/>
    <w:tmpl w:val="161C92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CA7324"/>
    <w:multiLevelType w:val="hybridMultilevel"/>
    <w:tmpl w:val="FF10A7F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0B269C"/>
    <w:multiLevelType w:val="hybridMultilevel"/>
    <w:tmpl w:val="EFC02E0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3C81C4D"/>
    <w:multiLevelType w:val="hybridMultilevel"/>
    <w:tmpl w:val="C9CC5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5871E3A"/>
    <w:multiLevelType w:val="hybridMultilevel"/>
    <w:tmpl w:val="4844B4CC"/>
    <w:lvl w:ilvl="0" w:tplc="5130F486">
      <w:start w:val="1"/>
      <w:numFmt w:val="lowerLetter"/>
      <w:pStyle w:val="Styl1a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8A6F80"/>
    <w:multiLevelType w:val="hybridMultilevel"/>
    <w:tmpl w:val="C1A445F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004A4F"/>
    <w:multiLevelType w:val="hybridMultilevel"/>
    <w:tmpl w:val="DF72D70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D17EAF"/>
    <w:multiLevelType w:val="hybridMultilevel"/>
    <w:tmpl w:val="5D5AAE4A"/>
    <w:lvl w:ilvl="0" w:tplc="C3B0C724">
      <w:start w:val="1"/>
      <w:numFmt w:val="bullet"/>
      <w:pStyle w:val="SMLOdrk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111D77"/>
    <w:multiLevelType w:val="hybridMultilevel"/>
    <w:tmpl w:val="F99EAB0C"/>
    <w:lvl w:ilvl="0" w:tplc="A0F8F388">
      <w:start w:val="1"/>
      <w:numFmt w:val="lowerRoman"/>
      <w:pStyle w:val="AnNormal-sli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75D497C"/>
    <w:multiLevelType w:val="hybridMultilevel"/>
    <w:tmpl w:val="C390FB1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B47E98"/>
    <w:multiLevelType w:val="multilevel"/>
    <w:tmpl w:val="DB0E4366"/>
    <w:styleLink w:val="Styl1"/>
    <w:lvl w:ilvl="0">
      <w:start w:val="1"/>
      <w:numFmt w:val="decimal"/>
      <w:pStyle w:val="An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An11"/>
      <w:lvlText w:val="%1.%2."/>
      <w:lvlJc w:val="left"/>
      <w:pPr>
        <w:ind w:left="792" w:hanging="432"/>
      </w:pPr>
    </w:lvl>
    <w:lvl w:ilvl="2">
      <w:start w:val="1"/>
      <w:numFmt w:val="decimal"/>
      <w:pStyle w:val="An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EAD30A6"/>
    <w:multiLevelType w:val="hybridMultilevel"/>
    <w:tmpl w:val="2AB8253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F4570BD"/>
    <w:multiLevelType w:val="hybridMultilevel"/>
    <w:tmpl w:val="853E28E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FCA77F0"/>
    <w:multiLevelType w:val="hybridMultilevel"/>
    <w:tmpl w:val="0772E0A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1BA380E"/>
    <w:multiLevelType w:val="hybridMultilevel"/>
    <w:tmpl w:val="83CA5B9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2863C73"/>
    <w:multiLevelType w:val="hybridMultilevel"/>
    <w:tmpl w:val="A772315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4F400D5"/>
    <w:multiLevelType w:val="hybridMultilevel"/>
    <w:tmpl w:val="505E883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D84575"/>
    <w:multiLevelType w:val="hybridMultilevel"/>
    <w:tmpl w:val="5A84E550"/>
    <w:lvl w:ilvl="0" w:tplc="CFAEE2A8">
      <w:start w:val="1"/>
      <w:numFmt w:val="upperRoman"/>
      <w:pStyle w:val="AnShnut-m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468571">
    <w:abstractNumId w:val="3"/>
    <w:lvlOverride w:ilvl="0">
      <w:startOverride w:val="1"/>
      <w:lvl w:ilvl="0">
        <w:start w:val="1"/>
        <w:numFmt w:val="decimal"/>
        <w:pStyle w:val="An1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b/>
        </w:rPr>
      </w:lvl>
    </w:lvlOverride>
    <w:lvlOverride w:ilvl="1">
      <w:startOverride w:val="1"/>
      <w:lvl w:ilvl="1">
        <w:start w:val="1"/>
        <w:numFmt w:val="decimal"/>
        <w:pStyle w:val="An1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n111"/>
        <w:lvlText w:val="%1.%2.%3."/>
        <w:lvlJc w:val="left"/>
        <w:pPr>
          <w:ind w:left="1224" w:hanging="504"/>
        </w:pPr>
        <w:rPr>
          <w:rFonts w:asciiTheme="minorHAnsi" w:hAnsiTheme="minorHAnsi" w:cstheme="minorHAnsi"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 w16cid:durableId="14505860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51171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39726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7553048">
    <w:abstractNumId w:val="20"/>
  </w:num>
  <w:num w:numId="6" w16cid:durableId="1314456137">
    <w:abstractNumId w:val="14"/>
  </w:num>
  <w:num w:numId="7" w16cid:durableId="1325666697">
    <w:abstractNumId w:val="6"/>
  </w:num>
  <w:num w:numId="8" w16cid:durableId="532114136">
    <w:abstractNumId w:val="17"/>
  </w:num>
  <w:num w:numId="9" w16cid:durableId="274137237">
    <w:abstractNumId w:val="7"/>
    <w:lvlOverride w:ilvl="0">
      <w:startOverride w:val="1"/>
    </w:lvlOverride>
  </w:num>
  <w:num w:numId="10" w16cid:durableId="703554509">
    <w:abstractNumId w:val="22"/>
  </w:num>
  <w:num w:numId="11" w16cid:durableId="1938098026">
    <w:abstractNumId w:val="4"/>
  </w:num>
  <w:num w:numId="12" w16cid:durableId="505705906">
    <w:abstractNumId w:val="26"/>
  </w:num>
  <w:num w:numId="13" w16cid:durableId="1117219348">
    <w:abstractNumId w:val="10"/>
  </w:num>
  <w:num w:numId="14" w16cid:durableId="1742944791">
    <w:abstractNumId w:val="16"/>
  </w:num>
  <w:num w:numId="15" w16cid:durableId="656958311">
    <w:abstractNumId w:val="8"/>
  </w:num>
  <w:num w:numId="16" w16cid:durableId="64574570">
    <w:abstractNumId w:val="5"/>
  </w:num>
  <w:num w:numId="17" w16cid:durableId="108548211">
    <w:abstractNumId w:val="2"/>
  </w:num>
  <w:num w:numId="18" w16cid:durableId="718015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798077">
    <w:abstractNumId w:val="24"/>
  </w:num>
  <w:num w:numId="20" w16cid:durableId="52897188">
    <w:abstractNumId w:val="9"/>
  </w:num>
  <w:num w:numId="21" w16cid:durableId="658316372">
    <w:abstractNumId w:val="21"/>
  </w:num>
  <w:num w:numId="22" w16cid:durableId="1401446287">
    <w:abstractNumId w:val="11"/>
  </w:num>
  <w:num w:numId="23" w16cid:durableId="1964997973">
    <w:abstractNumId w:val="1"/>
  </w:num>
  <w:num w:numId="24" w16cid:durableId="1208571492">
    <w:abstractNumId w:val="25"/>
  </w:num>
  <w:num w:numId="25" w16cid:durableId="1853758740">
    <w:abstractNumId w:val="12"/>
  </w:num>
  <w:num w:numId="26" w16cid:durableId="2114199712">
    <w:abstractNumId w:val="15"/>
  </w:num>
  <w:num w:numId="27" w16cid:durableId="48263443">
    <w:abstractNumId w:val="13"/>
  </w:num>
  <w:num w:numId="28" w16cid:durableId="1187060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5553364">
    <w:abstractNumId w:val="23"/>
  </w:num>
  <w:num w:numId="30" w16cid:durableId="197743196">
    <w:abstractNumId w:val="19"/>
  </w:num>
  <w:num w:numId="31" w16cid:durableId="52687186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wMTQzNbMwNjU1N7FQ0lEKTi0uzszPAymwrAUAlf1zvSwAAAA="/>
  </w:docVars>
  <w:rsids>
    <w:rsidRoot w:val="00937DA1"/>
    <w:rsid w:val="00000C47"/>
    <w:rsid w:val="00007C61"/>
    <w:rsid w:val="000155D1"/>
    <w:rsid w:val="00017DCD"/>
    <w:rsid w:val="000202F7"/>
    <w:rsid w:val="00025EF9"/>
    <w:rsid w:val="00034DED"/>
    <w:rsid w:val="00035B92"/>
    <w:rsid w:val="0005597F"/>
    <w:rsid w:val="00061188"/>
    <w:rsid w:val="000618F0"/>
    <w:rsid w:val="00073B06"/>
    <w:rsid w:val="0007512A"/>
    <w:rsid w:val="00076BB3"/>
    <w:rsid w:val="000817CE"/>
    <w:rsid w:val="000874B2"/>
    <w:rsid w:val="00095DCF"/>
    <w:rsid w:val="000A0F2F"/>
    <w:rsid w:val="000A36AC"/>
    <w:rsid w:val="000A7BF5"/>
    <w:rsid w:val="000B6040"/>
    <w:rsid w:val="000C3523"/>
    <w:rsid w:val="000C3EAA"/>
    <w:rsid w:val="000C534D"/>
    <w:rsid w:val="000D042B"/>
    <w:rsid w:val="000D7273"/>
    <w:rsid w:val="000E013E"/>
    <w:rsid w:val="000E4F3B"/>
    <w:rsid w:val="000E56D8"/>
    <w:rsid w:val="000F310F"/>
    <w:rsid w:val="000F3AF8"/>
    <w:rsid w:val="000F61C7"/>
    <w:rsid w:val="00100288"/>
    <w:rsid w:val="0011358F"/>
    <w:rsid w:val="00116731"/>
    <w:rsid w:val="00116A2A"/>
    <w:rsid w:val="001237E9"/>
    <w:rsid w:val="00132789"/>
    <w:rsid w:val="001342F0"/>
    <w:rsid w:val="00136E2A"/>
    <w:rsid w:val="001511D5"/>
    <w:rsid w:val="0015176C"/>
    <w:rsid w:val="001544FE"/>
    <w:rsid w:val="00154F98"/>
    <w:rsid w:val="00155851"/>
    <w:rsid w:val="001564A2"/>
    <w:rsid w:val="00157E10"/>
    <w:rsid w:val="00170BD1"/>
    <w:rsid w:val="001748D9"/>
    <w:rsid w:val="00175029"/>
    <w:rsid w:val="00176AFD"/>
    <w:rsid w:val="001805AB"/>
    <w:rsid w:val="001812FE"/>
    <w:rsid w:val="00190F9B"/>
    <w:rsid w:val="00191A48"/>
    <w:rsid w:val="00192F1D"/>
    <w:rsid w:val="001941FB"/>
    <w:rsid w:val="00195F14"/>
    <w:rsid w:val="001A064D"/>
    <w:rsid w:val="001A2905"/>
    <w:rsid w:val="001A40D9"/>
    <w:rsid w:val="001B1478"/>
    <w:rsid w:val="001C2E63"/>
    <w:rsid w:val="001D1E64"/>
    <w:rsid w:val="001D7C8B"/>
    <w:rsid w:val="001F0557"/>
    <w:rsid w:val="001F2533"/>
    <w:rsid w:val="001F3BDC"/>
    <w:rsid w:val="001F4BAD"/>
    <w:rsid w:val="001F4DFD"/>
    <w:rsid w:val="00202299"/>
    <w:rsid w:val="002046EF"/>
    <w:rsid w:val="00206EBF"/>
    <w:rsid w:val="00207C1E"/>
    <w:rsid w:val="002130E6"/>
    <w:rsid w:val="002160F1"/>
    <w:rsid w:val="002221D8"/>
    <w:rsid w:val="002262FF"/>
    <w:rsid w:val="002312EA"/>
    <w:rsid w:val="002338F6"/>
    <w:rsid w:val="00234908"/>
    <w:rsid w:val="0023601E"/>
    <w:rsid w:val="00237B2A"/>
    <w:rsid w:val="002404BD"/>
    <w:rsid w:val="00240F27"/>
    <w:rsid w:val="00251757"/>
    <w:rsid w:val="00260ACD"/>
    <w:rsid w:val="0026210E"/>
    <w:rsid w:val="00264C03"/>
    <w:rsid w:val="00270EE5"/>
    <w:rsid w:val="0028282C"/>
    <w:rsid w:val="00282F49"/>
    <w:rsid w:val="0028366F"/>
    <w:rsid w:val="00287D6F"/>
    <w:rsid w:val="002A07DE"/>
    <w:rsid w:val="002A48A3"/>
    <w:rsid w:val="002A4D0E"/>
    <w:rsid w:val="002A79D9"/>
    <w:rsid w:val="002B1CB1"/>
    <w:rsid w:val="002B2065"/>
    <w:rsid w:val="002B5CF7"/>
    <w:rsid w:val="002C359E"/>
    <w:rsid w:val="002C3EE0"/>
    <w:rsid w:val="002C59F2"/>
    <w:rsid w:val="002D018D"/>
    <w:rsid w:val="002D0EAF"/>
    <w:rsid w:val="002D7F5B"/>
    <w:rsid w:val="002F6CB1"/>
    <w:rsid w:val="00302DF8"/>
    <w:rsid w:val="0030368B"/>
    <w:rsid w:val="00305A96"/>
    <w:rsid w:val="00306B48"/>
    <w:rsid w:val="00312EF8"/>
    <w:rsid w:val="00314FFA"/>
    <w:rsid w:val="00322F46"/>
    <w:rsid w:val="00327B98"/>
    <w:rsid w:val="00335DA1"/>
    <w:rsid w:val="00340204"/>
    <w:rsid w:val="003454F0"/>
    <w:rsid w:val="00345EC2"/>
    <w:rsid w:val="00360BC1"/>
    <w:rsid w:val="003720D3"/>
    <w:rsid w:val="00374588"/>
    <w:rsid w:val="00374E50"/>
    <w:rsid w:val="00384340"/>
    <w:rsid w:val="003848EB"/>
    <w:rsid w:val="003871D4"/>
    <w:rsid w:val="0038759F"/>
    <w:rsid w:val="003A06D0"/>
    <w:rsid w:val="003A30ED"/>
    <w:rsid w:val="003A3B63"/>
    <w:rsid w:val="003A6FF4"/>
    <w:rsid w:val="003B00EA"/>
    <w:rsid w:val="003B1666"/>
    <w:rsid w:val="003B5293"/>
    <w:rsid w:val="003C2178"/>
    <w:rsid w:val="003C3E99"/>
    <w:rsid w:val="003C6ED2"/>
    <w:rsid w:val="003C73F5"/>
    <w:rsid w:val="003D40B6"/>
    <w:rsid w:val="003D68B4"/>
    <w:rsid w:val="003E125F"/>
    <w:rsid w:val="003E1603"/>
    <w:rsid w:val="003E211C"/>
    <w:rsid w:val="003E2C26"/>
    <w:rsid w:val="003F314E"/>
    <w:rsid w:val="003F3F57"/>
    <w:rsid w:val="004009B0"/>
    <w:rsid w:val="0040188C"/>
    <w:rsid w:val="00411EB3"/>
    <w:rsid w:val="00421524"/>
    <w:rsid w:val="004224DA"/>
    <w:rsid w:val="00431AC3"/>
    <w:rsid w:val="004371D2"/>
    <w:rsid w:val="0044314B"/>
    <w:rsid w:val="00445062"/>
    <w:rsid w:val="00445A37"/>
    <w:rsid w:val="00456732"/>
    <w:rsid w:val="00456B0B"/>
    <w:rsid w:val="00472046"/>
    <w:rsid w:val="004751BB"/>
    <w:rsid w:val="00475F2F"/>
    <w:rsid w:val="0048053F"/>
    <w:rsid w:val="00486B4A"/>
    <w:rsid w:val="00493BDB"/>
    <w:rsid w:val="00494CC2"/>
    <w:rsid w:val="00495B0E"/>
    <w:rsid w:val="00495D92"/>
    <w:rsid w:val="004B0A39"/>
    <w:rsid w:val="004C3929"/>
    <w:rsid w:val="004D0984"/>
    <w:rsid w:val="004D0B7A"/>
    <w:rsid w:val="004D1006"/>
    <w:rsid w:val="004D714F"/>
    <w:rsid w:val="004D7C4F"/>
    <w:rsid w:val="004D7D3E"/>
    <w:rsid w:val="004E1AFC"/>
    <w:rsid w:val="004F0ADA"/>
    <w:rsid w:val="004F3556"/>
    <w:rsid w:val="004F4E0F"/>
    <w:rsid w:val="004F6BE6"/>
    <w:rsid w:val="005068D3"/>
    <w:rsid w:val="00510930"/>
    <w:rsid w:val="005151A2"/>
    <w:rsid w:val="00516761"/>
    <w:rsid w:val="0052788C"/>
    <w:rsid w:val="005328C2"/>
    <w:rsid w:val="00532CFF"/>
    <w:rsid w:val="00541B57"/>
    <w:rsid w:val="00543033"/>
    <w:rsid w:val="0054510C"/>
    <w:rsid w:val="00546F4F"/>
    <w:rsid w:val="0055089C"/>
    <w:rsid w:val="0055122A"/>
    <w:rsid w:val="00552AC8"/>
    <w:rsid w:val="00553549"/>
    <w:rsid w:val="005545BE"/>
    <w:rsid w:val="005561F2"/>
    <w:rsid w:val="005565AD"/>
    <w:rsid w:val="0056043E"/>
    <w:rsid w:val="00561506"/>
    <w:rsid w:val="00573512"/>
    <w:rsid w:val="0057677A"/>
    <w:rsid w:val="00577A2B"/>
    <w:rsid w:val="00584221"/>
    <w:rsid w:val="00585826"/>
    <w:rsid w:val="00590277"/>
    <w:rsid w:val="00593373"/>
    <w:rsid w:val="00597957"/>
    <w:rsid w:val="005A4ACE"/>
    <w:rsid w:val="005B05ED"/>
    <w:rsid w:val="005B7F26"/>
    <w:rsid w:val="005C7D1D"/>
    <w:rsid w:val="005D37C2"/>
    <w:rsid w:val="005D4430"/>
    <w:rsid w:val="005F0E45"/>
    <w:rsid w:val="006004F8"/>
    <w:rsid w:val="00611D57"/>
    <w:rsid w:val="00612251"/>
    <w:rsid w:val="0061318C"/>
    <w:rsid w:val="0061608D"/>
    <w:rsid w:val="00616E87"/>
    <w:rsid w:val="00624992"/>
    <w:rsid w:val="00625B67"/>
    <w:rsid w:val="00626F48"/>
    <w:rsid w:val="00631ED3"/>
    <w:rsid w:val="00631F36"/>
    <w:rsid w:val="00632200"/>
    <w:rsid w:val="006344BA"/>
    <w:rsid w:val="0064444C"/>
    <w:rsid w:val="00646D6A"/>
    <w:rsid w:val="0065576F"/>
    <w:rsid w:val="0066160C"/>
    <w:rsid w:val="006641E3"/>
    <w:rsid w:val="00666251"/>
    <w:rsid w:val="00676BE6"/>
    <w:rsid w:val="00682E94"/>
    <w:rsid w:val="006876BC"/>
    <w:rsid w:val="00696D19"/>
    <w:rsid w:val="00697B4D"/>
    <w:rsid w:val="006A14EB"/>
    <w:rsid w:val="006A327C"/>
    <w:rsid w:val="006B1123"/>
    <w:rsid w:val="006B27F1"/>
    <w:rsid w:val="006B2B02"/>
    <w:rsid w:val="006B42C0"/>
    <w:rsid w:val="006B43D5"/>
    <w:rsid w:val="006B5809"/>
    <w:rsid w:val="006B709A"/>
    <w:rsid w:val="006C48DD"/>
    <w:rsid w:val="006D7C5F"/>
    <w:rsid w:val="006E2FBE"/>
    <w:rsid w:val="006E3DF9"/>
    <w:rsid w:val="006F1C00"/>
    <w:rsid w:val="006F51FF"/>
    <w:rsid w:val="006F7C41"/>
    <w:rsid w:val="00711B03"/>
    <w:rsid w:val="007121DE"/>
    <w:rsid w:val="007229B9"/>
    <w:rsid w:val="00723CA2"/>
    <w:rsid w:val="00727E1F"/>
    <w:rsid w:val="00731289"/>
    <w:rsid w:val="00731A23"/>
    <w:rsid w:val="007347DA"/>
    <w:rsid w:val="007439DA"/>
    <w:rsid w:val="00745AE7"/>
    <w:rsid w:val="0074780B"/>
    <w:rsid w:val="007778C5"/>
    <w:rsid w:val="00781605"/>
    <w:rsid w:val="007828B8"/>
    <w:rsid w:val="007856B6"/>
    <w:rsid w:val="00786CA5"/>
    <w:rsid w:val="007870BD"/>
    <w:rsid w:val="007872BA"/>
    <w:rsid w:val="00787AD1"/>
    <w:rsid w:val="00787D68"/>
    <w:rsid w:val="00790835"/>
    <w:rsid w:val="00791303"/>
    <w:rsid w:val="007936D8"/>
    <w:rsid w:val="00795D53"/>
    <w:rsid w:val="007A0979"/>
    <w:rsid w:val="007A184F"/>
    <w:rsid w:val="007D4012"/>
    <w:rsid w:val="007E46E0"/>
    <w:rsid w:val="007E4909"/>
    <w:rsid w:val="007E5D01"/>
    <w:rsid w:val="007F3AE8"/>
    <w:rsid w:val="007F5C90"/>
    <w:rsid w:val="007F6584"/>
    <w:rsid w:val="0080115B"/>
    <w:rsid w:val="00802A43"/>
    <w:rsid w:val="00804EE8"/>
    <w:rsid w:val="00806288"/>
    <w:rsid w:val="00806B57"/>
    <w:rsid w:val="00811AF5"/>
    <w:rsid w:val="008147B2"/>
    <w:rsid w:val="0081558C"/>
    <w:rsid w:val="00815C81"/>
    <w:rsid w:val="00837865"/>
    <w:rsid w:val="00841DB4"/>
    <w:rsid w:val="008423C4"/>
    <w:rsid w:val="0084369E"/>
    <w:rsid w:val="0084464E"/>
    <w:rsid w:val="008466BC"/>
    <w:rsid w:val="00863293"/>
    <w:rsid w:val="008671CA"/>
    <w:rsid w:val="00872029"/>
    <w:rsid w:val="00873899"/>
    <w:rsid w:val="008837A6"/>
    <w:rsid w:val="00886080"/>
    <w:rsid w:val="00891852"/>
    <w:rsid w:val="00897997"/>
    <w:rsid w:val="008A4CAA"/>
    <w:rsid w:val="008B24F3"/>
    <w:rsid w:val="008B6FB0"/>
    <w:rsid w:val="008C3E25"/>
    <w:rsid w:val="008D5A87"/>
    <w:rsid w:val="008E3CDC"/>
    <w:rsid w:val="008E3EB5"/>
    <w:rsid w:val="008F49A3"/>
    <w:rsid w:val="008F5F4C"/>
    <w:rsid w:val="008F7249"/>
    <w:rsid w:val="00904C74"/>
    <w:rsid w:val="00906C5C"/>
    <w:rsid w:val="00916287"/>
    <w:rsid w:val="0091664F"/>
    <w:rsid w:val="00924153"/>
    <w:rsid w:val="00927562"/>
    <w:rsid w:val="00932170"/>
    <w:rsid w:val="00937CDD"/>
    <w:rsid w:val="00937DA1"/>
    <w:rsid w:val="00940611"/>
    <w:rsid w:val="00957F16"/>
    <w:rsid w:val="00961AF2"/>
    <w:rsid w:val="0096204C"/>
    <w:rsid w:val="00974703"/>
    <w:rsid w:val="00975CC3"/>
    <w:rsid w:val="00976B53"/>
    <w:rsid w:val="00977441"/>
    <w:rsid w:val="0098249F"/>
    <w:rsid w:val="00983FCB"/>
    <w:rsid w:val="00984723"/>
    <w:rsid w:val="0098724F"/>
    <w:rsid w:val="009A424C"/>
    <w:rsid w:val="009A4D56"/>
    <w:rsid w:val="009A5BCA"/>
    <w:rsid w:val="009B4ABB"/>
    <w:rsid w:val="009B580D"/>
    <w:rsid w:val="009C09EC"/>
    <w:rsid w:val="009C20CF"/>
    <w:rsid w:val="009C2B94"/>
    <w:rsid w:val="009C6581"/>
    <w:rsid w:val="009D2122"/>
    <w:rsid w:val="009D74B5"/>
    <w:rsid w:val="009E276C"/>
    <w:rsid w:val="009E4987"/>
    <w:rsid w:val="009E7AEE"/>
    <w:rsid w:val="009F286D"/>
    <w:rsid w:val="009F2BB1"/>
    <w:rsid w:val="00A00427"/>
    <w:rsid w:val="00A04FAC"/>
    <w:rsid w:val="00A07347"/>
    <w:rsid w:val="00A07E7B"/>
    <w:rsid w:val="00A134F7"/>
    <w:rsid w:val="00A15503"/>
    <w:rsid w:val="00A26D1F"/>
    <w:rsid w:val="00A27FB0"/>
    <w:rsid w:val="00A318B0"/>
    <w:rsid w:val="00A324FA"/>
    <w:rsid w:val="00A34BC5"/>
    <w:rsid w:val="00A4356D"/>
    <w:rsid w:val="00A43EA2"/>
    <w:rsid w:val="00A55835"/>
    <w:rsid w:val="00A57807"/>
    <w:rsid w:val="00A71F45"/>
    <w:rsid w:val="00A721BA"/>
    <w:rsid w:val="00A73553"/>
    <w:rsid w:val="00A74D21"/>
    <w:rsid w:val="00A76B9A"/>
    <w:rsid w:val="00A76E3D"/>
    <w:rsid w:val="00A77CED"/>
    <w:rsid w:val="00A847ED"/>
    <w:rsid w:val="00A879D3"/>
    <w:rsid w:val="00A90100"/>
    <w:rsid w:val="00A94AC2"/>
    <w:rsid w:val="00AA0B3D"/>
    <w:rsid w:val="00AA5B99"/>
    <w:rsid w:val="00AB4A73"/>
    <w:rsid w:val="00AB6E5A"/>
    <w:rsid w:val="00AD0217"/>
    <w:rsid w:val="00AD1F57"/>
    <w:rsid w:val="00AD2DEC"/>
    <w:rsid w:val="00AF381D"/>
    <w:rsid w:val="00AF6926"/>
    <w:rsid w:val="00AF6FBE"/>
    <w:rsid w:val="00AF779E"/>
    <w:rsid w:val="00B21A51"/>
    <w:rsid w:val="00B2428F"/>
    <w:rsid w:val="00B24757"/>
    <w:rsid w:val="00B24962"/>
    <w:rsid w:val="00B307B3"/>
    <w:rsid w:val="00B3440F"/>
    <w:rsid w:val="00B3616B"/>
    <w:rsid w:val="00B4210A"/>
    <w:rsid w:val="00B45010"/>
    <w:rsid w:val="00B46E47"/>
    <w:rsid w:val="00B53F3D"/>
    <w:rsid w:val="00B55117"/>
    <w:rsid w:val="00B5648B"/>
    <w:rsid w:val="00B614C8"/>
    <w:rsid w:val="00B62292"/>
    <w:rsid w:val="00B635CA"/>
    <w:rsid w:val="00B64274"/>
    <w:rsid w:val="00B662CA"/>
    <w:rsid w:val="00B75B18"/>
    <w:rsid w:val="00B80F10"/>
    <w:rsid w:val="00B813D4"/>
    <w:rsid w:val="00B83E62"/>
    <w:rsid w:val="00B850C5"/>
    <w:rsid w:val="00B906CB"/>
    <w:rsid w:val="00BA0227"/>
    <w:rsid w:val="00BA41CB"/>
    <w:rsid w:val="00BA5B32"/>
    <w:rsid w:val="00BB3ADF"/>
    <w:rsid w:val="00BB4914"/>
    <w:rsid w:val="00BB6BB7"/>
    <w:rsid w:val="00BC16D1"/>
    <w:rsid w:val="00BC6F69"/>
    <w:rsid w:val="00BD0690"/>
    <w:rsid w:val="00BD4916"/>
    <w:rsid w:val="00BF1118"/>
    <w:rsid w:val="00BF123B"/>
    <w:rsid w:val="00BF5DC8"/>
    <w:rsid w:val="00C003C1"/>
    <w:rsid w:val="00C03801"/>
    <w:rsid w:val="00C04034"/>
    <w:rsid w:val="00C04AA2"/>
    <w:rsid w:val="00C1036D"/>
    <w:rsid w:val="00C12361"/>
    <w:rsid w:val="00C1480D"/>
    <w:rsid w:val="00C152A8"/>
    <w:rsid w:val="00C22D96"/>
    <w:rsid w:val="00C25A82"/>
    <w:rsid w:val="00C269CD"/>
    <w:rsid w:val="00C30C91"/>
    <w:rsid w:val="00C31A09"/>
    <w:rsid w:val="00C34DC2"/>
    <w:rsid w:val="00C40C3D"/>
    <w:rsid w:val="00C4175B"/>
    <w:rsid w:val="00C43ABF"/>
    <w:rsid w:val="00C44040"/>
    <w:rsid w:val="00C45DE1"/>
    <w:rsid w:val="00C502EB"/>
    <w:rsid w:val="00C514DD"/>
    <w:rsid w:val="00C53677"/>
    <w:rsid w:val="00C630AB"/>
    <w:rsid w:val="00C63C43"/>
    <w:rsid w:val="00C6499C"/>
    <w:rsid w:val="00C7129B"/>
    <w:rsid w:val="00C72356"/>
    <w:rsid w:val="00C80247"/>
    <w:rsid w:val="00C805AE"/>
    <w:rsid w:val="00C819DC"/>
    <w:rsid w:val="00C83416"/>
    <w:rsid w:val="00C85861"/>
    <w:rsid w:val="00C870AF"/>
    <w:rsid w:val="00C907E6"/>
    <w:rsid w:val="00CA4043"/>
    <w:rsid w:val="00CA662D"/>
    <w:rsid w:val="00CB2D90"/>
    <w:rsid w:val="00CB3880"/>
    <w:rsid w:val="00CC38F4"/>
    <w:rsid w:val="00CC3AC6"/>
    <w:rsid w:val="00CE0CDE"/>
    <w:rsid w:val="00CE25DA"/>
    <w:rsid w:val="00CE4D42"/>
    <w:rsid w:val="00CE7FC2"/>
    <w:rsid w:val="00CF079F"/>
    <w:rsid w:val="00CF0A87"/>
    <w:rsid w:val="00CF23DD"/>
    <w:rsid w:val="00D0236F"/>
    <w:rsid w:val="00D03B5B"/>
    <w:rsid w:val="00D03F6E"/>
    <w:rsid w:val="00D04408"/>
    <w:rsid w:val="00D04A83"/>
    <w:rsid w:val="00D057C5"/>
    <w:rsid w:val="00D05B6B"/>
    <w:rsid w:val="00D10C43"/>
    <w:rsid w:val="00D236A8"/>
    <w:rsid w:val="00D240B6"/>
    <w:rsid w:val="00D243EF"/>
    <w:rsid w:val="00D3142C"/>
    <w:rsid w:val="00D347F8"/>
    <w:rsid w:val="00D470F5"/>
    <w:rsid w:val="00D4754B"/>
    <w:rsid w:val="00D50717"/>
    <w:rsid w:val="00D54B5D"/>
    <w:rsid w:val="00D55178"/>
    <w:rsid w:val="00D60BE0"/>
    <w:rsid w:val="00D6256F"/>
    <w:rsid w:val="00D62BCC"/>
    <w:rsid w:val="00D63D3A"/>
    <w:rsid w:val="00D649C3"/>
    <w:rsid w:val="00D73A10"/>
    <w:rsid w:val="00D746E7"/>
    <w:rsid w:val="00D750A5"/>
    <w:rsid w:val="00D772A1"/>
    <w:rsid w:val="00D8167B"/>
    <w:rsid w:val="00D825B8"/>
    <w:rsid w:val="00D86B24"/>
    <w:rsid w:val="00D91560"/>
    <w:rsid w:val="00D92B2E"/>
    <w:rsid w:val="00D939DD"/>
    <w:rsid w:val="00DA1F48"/>
    <w:rsid w:val="00DA657C"/>
    <w:rsid w:val="00DB6264"/>
    <w:rsid w:val="00DD2107"/>
    <w:rsid w:val="00DE16ED"/>
    <w:rsid w:val="00DF0B5E"/>
    <w:rsid w:val="00DF72D4"/>
    <w:rsid w:val="00E04693"/>
    <w:rsid w:val="00E1147A"/>
    <w:rsid w:val="00E11D12"/>
    <w:rsid w:val="00E21AC1"/>
    <w:rsid w:val="00E30DBE"/>
    <w:rsid w:val="00E34759"/>
    <w:rsid w:val="00E35D33"/>
    <w:rsid w:val="00E43715"/>
    <w:rsid w:val="00E44C45"/>
    <w:rsid w:val="00E57557"/>
    <w:rsid w:val="00E665FD"/>
    <w:rsid w:val="00E666EB"/>
    <w:rsid w:val="00E73D3C"/>
    <w:rsid w:val="00E80B8C"/>
    <w:rsid w:val="00E85550"/>
    <w:rsid w:val="00E864C2"/>
    <w:rsid w:val="00E9574A"/>
    <w:rsid w:val="00E957F1"/>
    <w:rsid w:val="00E968A8"/>
    <w:rsid w:val="00EA6713"/>
    <w:rsid w:val="00EA77A6"/>
    <w:rsid w:val="00EB6F48"/>
    <w:rsid w:val="00EC1165"/>
    <w:rsid w:val="00EC317C"/>
    <w:rsid w:val="00EC42E6"/>
    <w:rsid w:val="00EC45AF"/>
    <w:rsid w:val="00EC4BB0"/>
    <w:rsid w:val="00ED0E23"/>
    <w:rsid w:val="00ED111D"/>
    <w:rsid w:val="00ED5853"/>
    <w:rsid w:val="00EE11D6"/>
    <w:rsid w:val="00EE1E6A"/>
    <w:rsid w:val="00EE2768"/>
    <w:rsid w:val="00EF0C7D"/>
    <w:rsid w:val="00EF72B0"/>
    <w:rsid w:val="00F00529"/>
    <w:rsid w:val="00F16065"/>
    <w:rsid w:val="00F16D9A"/>
    <w:rsid w:val="00F25033"/>
    <w:rsid w:val="00F25448"/>
    <w:rsid w:val="00F30EDB"/>
    <w:rsid w:val="00F40A50"/>
    <w:rsid w:val="00F50732"/>
    <w:rsid w:val="00F5535D"/>
    <w:rsid w:val="00F63A80"/>
    <w:rsid w:val="00F658DD"/>
    <w:rsid w:val="00F73C30"/>
    <w:rsid w:val="00F756BD"/>
    <w:rsid w:val="00F76D1D"/>
    <w:rsid w:val="00F828DE"/>
    <w:rsid w:val="00F842E5"/>
    <w:rsid w:val="00F94316"/>
    <w:rsid w:val="00F95A22"/>
    <w:rsid w:val="00F96F4D"/>
    <w:rsid w:val="00FA66FE"/>
    <w:rsid w:val="00FB166A"/>
    <w:rsid w:val="00FB490E"/>
    <w:rsid w:val="00FB4E16"/>
    <w:rsid w:val="00FD61CE"/>
    <w:rsid w:val="00FD7823"/>
    <w:rsid w:val="00FE06E1"/>
    <w:rsid w:val="00FF6A33"/>
    <w:rsid w:val="0181166E"/>
    <w:rsid w:val="03A50EC6"/>
    <w:rsid w:val="04010440"/>
    <w:rsid w:val="045FECDA"/>
    <w:rsid w:val="0698D0BB"/>
    <w:rsid w:val="075CAF42"/>
    <w:rsid w:val="077A2CC2"/>
    <w:rsid w:val="07E89FF6"/>
    <w:rsid w:val="08B1E98A"/>
    <w:rsid w:val="09856C76"/>
    <w:rsid w:val="0A4DE6CD"/>
    <w:rsid w:val="0A6A4704"/>
    <w:rsid w:val="0AA6FCDD"/>
    <w:rsid w:val="0B17CDC8"/>
    <w:rsid w:val="0B213CD7"/>
    <w:rsid w:val="0BADAFD3"/>
    <w:rsid w:val="0CE56C9B"/>
    <w:rsid w:val="0DDA2BAD"/>
    <w:rsid w:val="0DFEAFC4"/>
    <w:rsid w:val="0E03DAC3"/>
    <w:rsid w:val="0E830321"/>
    <w:rsid w:val="110241D5"/>
    <w:rsid w:val="113D202F"/>
    <w:rsid w:val="118710A7"/>
    <w:rsid w:val="127E1A30"/>
    <w:rsid w:val="12D84805"/>
    <w:rsid w:val="13233341"/>
    <w:rsid w:val="134C8EC3"/>
    <w:rsid w:val="13BBFE16"/>
    <w:rsid w:val="1667872F"/>
    <w:rsid w:val="19A2A8C2"/>
    <w:rsid w:val="1A8A34FE"/>
    <w:rsid w:val="1B3FF6B2"/>
    <w:rsid w:val="1B56A489"/>
    <w:rsid w:val="1DC6F3F5"/>
    <w:rsid w:val="1F3492F8"/>
    <w:rsid w:val="21F44FE8"/>
    <w:rsid w:val="22C1C85C"/>
    <w:rsid w:val="235C763F"/>
    <w:rsid w:val="236AA013"/>
    <w:rsid w:val="23902049"/>
    <w:rsid w:val="23F165C8"/>
    <w:rsid w:val="26DAC207"/>
    <w:rsid w:val="28609D0F"/>
    <w:rsid w:val="28DD0329"/>
    <w:rsid w:val="28E7B307"/>
    <w:rsid w:val="2976D477"/>
    <w:rsid w:val="2AFF993F"/>
    <w:rsid w:val="2C03A9D0"/>
    <w:rsid w:val="2C4F8245"/>
    <w:rsid w:val="2D2B8CEE"/>
    <w:rsid w:val="2D6FE8AB"/>
    <w:rsid w:val="2EB18B37"/>
    <w:rsid w:val="2EE83114"/>
    <w:rsid w:val="2F34186F"/>
    <w:rsid w:val="30069F3C"/>
    <w:rsid w:val="31578461"/>
    <w:rsid w:val="3346D60F"/>
    <w:rsid w:val="3471BF07"/>
    <w:rsid w:val="35687B99"/>
    <w:rsid w:val="3676DCDF"/>
    <w:rsid w:val="36EB239D"/>
    <w:rsid w:val="37503312"/>
    <w:rsid w:val="389700E0"/>
    <w:rsid w:val="38C3A453"/>
    <w:rsid w:val="3A32D141"/>
    <w:rsid w:val="3C3D14D6"/>
    <w:rsid w:val="3C463051"/>
    <w:rsid w:val="3D3BEB82"/>
    <w:rsid w:val="3D7C0F29"/>
    <w:rsid w:val="3DC6005B"/>
    <w:rsid w:val="3EDDE301"/>
    <w:rsid w:val="3FC3B84B"/>
    <w:rsid w:val="40D4A9C8"/>
    <w:rsid w:val="42FCC96F"/>
    <w:rsid w:val="4374A3CF"/>
    <w:rsid w:val="45846F3D"/>
    <w:rsid w:val="45990BE0"/>
    <w:rsid w:val="47B8FBC4"/>
    <w:rsid w:val="49577257"/>
    <w:rsid w:val="4A636188"/>
    <w:rsid w:val="4A6997F3"/>
    <w:rsid w:val="4C6CA223"/>
    <w:rsid w:val="4DE8F2F6"/>
    <w:rsid w:val="502D89FB"/>
    <w:rsid w:val="506D9354"/>
    <w:rsid w:val="5190808F"/>
    <w:rsid w:val="519C627B"/>
    <w:rsid w:val="524B8207"/>
    <w:rsid w:val="53500C54"/>
    <w:rsid w:val="542A83D5"/>
    <w:rsid w:val="5446B320"/>
    <w:rsid w:val="54665E4E"/>
    <w:rsid w:val="563CE6C6"/>
    <w:rsid w:val="57B62B4E"/>
    <w:rsid w:val="57B7ED41"/>
    <w:rsid w:val="57CD56B9"/>
    <w:rsid w:val="58249E82"/>
    <w:rsid w:val="596C1498"/>
    <w:rsid w:val="59BB43E4"/>
    <w:rsid w:val="5ADA0C1B"/>
    <w:rsid w:val="5C899C71"/>
    <w:rsid w:val="5D106226"/>
    <w:rsid w:val="5DA2DF9A"/>
    <w:rsid w:val="610906DD"/>
    <w:rsid w:val="61724F12"/>
    <w:rsid w:val="61C3616C"/>
    <w:rsid w:val="628E8E0E"/>
    <w:rsid w:val="6372330C"/>
    <w:rsid w:val="64E6658B"/>
    <w:rsid w:val="686B1CF6"/>
    <w:rsid w:val="6918513F"/>
    <w:rsid w:val="6A6F5D82"/>
    <w:rsid w:val="6B521774"/>
    <w:rsid w:val="6B9D02B0"/>
    <w:rsid w:val="6BDE8A70"/>
    <w:rsid w:val="6C51895E"/>
    <w:rsid w:val="6D7A5AD1"/>
    <w:rsid w:val="704F6661"/>
    <w:rsid w:val="70D0588C"/>
    <w:rsid w:val="71C158F8"/>
    <w:rsid w:val="7220DCD0"/>
    <w:rsid w:val="72F1969F"/>
    <w:rsid w:val="73C11CD0"/>
    <w:rsid w:val="7408948C"/>
    <w:rsid w:val="742FE57A"/>
    <w:rsid w:val="74E57EA4"/>
    <w:rsid w:val="7539855B"/>
    <w:rsid w:val="76059176"/>
    <w:rsid w:val="76F284C0"/>
    <w:rsid w:val="77C918AF"/>
    <w:rsid w:val="7804F328"/>
    <w:rsid w:val="792BE66B"/>
    <w:rsid w:val="7A2237FC"/>
    <w:rsid w:val="7B5109FA"/>
    <w:rsid w:val="7CDA4759"/>
    <w:rsid w:val="7D141881"/>
    <w:rsid w:val="7E6DDBB8"/>
    <w:rsid w:val="7EA5CA96"/>
    <w:rsid w:val="7F08E390"/>
    <w:rsid w:val="7F0B0743"/>
    <w:rsid w:val="7FFC9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66A23"/>
  <w15:chartTrackingRefBased/>
  <w15:docId w15:val="{42AFB4F8-E51A-447A-9D81-8ACAA37C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029"/>
    <w:pPr>
      <w:ind w:left="709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494C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494C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4C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7249"/>
  </w:style>
  <w:style w:type="paragraph" w:styleId="Zpat">
    <w:name w:val="footer"/>
    <w:basedOn w:val="Normln"/>
    <w:link w:val="ZpatChar"/>
    <w:uiPriority w:val="99"/>
    <w:unhideWhenUsed/>
    <w:rsid w:val="008F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7249"/>
  </w:style>
  <w:style w:type="character" w:styleId="Hypertextovodkaz">
    <w:name w:val="Hyperlink"/>
    <w:basedOn w:val="Standardnpsmoodstavce"/>
    <w:uiPriority w:val="99"/>
    <w:unhideWhenUsed/>
    <w:rsid w:val="0058582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5826"/>
    <w:rPr>
      <w:color w:val="605E5C"/>
      <w:shd w:val="clear" w:color="auto" w:fill="E1DFDD"/>
    </w:rPr>
  </w:style>
  <w:style w:type="paragraph" w:styleId="Nzev">
    <w:name w:val="Title"/>
    <w:basedOn w:val="Normln"/>
    <w:next w:val="Bezmezer"/>
    <w:link w:val="NzevChar"/>
    <w:uiPriority w:val="10"/>
    <w:qFormat/>
    <w:rsid w:val="00F73C30"/>
    <w:pPr>
      <w:keepNext/>
      <w:keepLines/>
      <w:spacing w:before="120" w:after="360" w:line="240" w:lineRule="auto"/>
      <w:jc w:val="center"/>
    </w:pPr>
    <w:rPr>
      <w:rFonts w:ascii="Calibri" w:eastAsiaTheme="majorEastAsia" w:hAnsi="Calibri" w:cstheme="majorBidi"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3C30"/>
    <w:rPr>
      <w:rFonts w:ascii="Calibri" w:eastAsiaTheme="majorEastAsia" w:hAnsi="Calibri" w:cstheme="majorBidi"/>
      <w:caps/>
      <w:spacing w:val="-10"/>
      <w:kern w:val="28"/>
      <w:sz w:val="40"/>
      <w:szCs w:val="56"/>
    </w:rPr>
  </w:style>
  <w:style w:type="character" w:customStyle="1" w:styleId="AnShrnut-nadpisChar">
    <w:name w:val="!An Shrnutí - nadpis Char"/>
    <w:basedOn w:val="Standardnpsmoodstavce"/>
    <w:link w:val="AnShrnut-nadpis"/>
    <w:locked/>
    <w:rsid w:val="00494CC2"/>
    <w:rPr>
      <w:rFonts w:ascii="Calibri Light" w:eastAsia="Times New Roman" w:hAnsi="Calibri Light" w:cs="Arial"/>
      <w:b/>
      <w:bCs/>
      <w:caps/>
      <w:spacing w:val="8"/>
      <w:kern w:val="32"/>
      <w:sz w:val="24"/>
      <w:szCs w:val="28"/>
      <w:shd w:val="clear" w:color="auto" w:fill="FFFFFF"/>
      <w:lang w:eastAsia="cs-CZ"/>
    </w:rPr>
  </w:style>
  <w:style w:type="paragraph" w:customStyle="1" w:styleId="AnShrnut-nadpis">
    <w:name w:val="!An Shrnutí - nadpis"/>
    <w:basedOn w:val="Nadpis1"/>
    <w:link w:val="AnShrnut-nadpisChar"/>
    <w:rsid w:val="00494CC2"/>
    <w:pPr>
      <w:shd w:val="clear" w:color="auto" w:fill="FFFFFF"/>
      <w:tabs>
        <w:tab w:val="left" w:pos="709"/>
      </w:tabs>
      <w:spacing w:before="480" w:after="120" w:line="240" w:lineRule="auto"/>
    </w:pPr>
    <w:rPr>
      <w:rFonts w:ascii="Calibri Light" w:eastAsia="Times New Roman" w:hAnsi="Calibri Light" w:cs="Arial"/>
      <w:b/>
      <w:bCs/>
      <w:caps/>
      <w:color w:val="auto"/>
      <w:spacing w:val="8"/>
      <w:kern w:val="32"/>
      <w:sz w:val="24"/>
      <w:szCs w:val="28"/>
      <w:lang w:eastAsia="cs-CZ"/>
    </w:rPr>
  </w:style>
  <w:style w:type="character" w:customStyle="1" w:styleId="An1Char">
    <w:name w:val="!An 1. Char"/>
    <w:basedOn w:val="Standardnpsmoodstavce"/>
    <w:link w:val="An1"/>
    <w:locked/>
    <w:rsid w:val="00494CC2"/>
    <w:rPr>
      <w:rFonts w:ascii="Calibri Light" w:eastAsia="Times New Roman" w:hAnsi="Calibri Light" w:cs="Arial"/>
      <w:b/>
      <w:bCs/>
      <w:caps/>
      <w:spacing w:val="8"/>
      <w:kern w:val="32"/>
      <w:sz w:val="24"/>
      <w:szCs w:val="28"/>
      <w:shd w:val="clear" w:color="auto" w:fill="FFFFFF"/>
      <w:lang w:eastAsia="cs-CZ"/>
    </w:rPr>
  </w:style>
  <w:style w:type="paragraph" w:customStyle="1" w:styleId="An11">
    <w:name w:val="!An 1.1."/>
    <w:basedOn w:val="Nadpis2"/>
    <w:next w:val="AnNormal"/>
    <w:link w:val="An11Char"/>
    <w:rsid w:val="00494CC2"/>
    <w:pPr>
      <w:keepNext w:val="0"/>
      <w:keepLines w:val="0"/>
      <w:numPr>
        <w:ilvl w:val="1"/>
        <w:numId w:val="1"/>
      </w:numPr>
      <w:shd w:val="clear" w:color="auto" w:fill="FFFFFF"/>
      <w:tabs>
        <w:tab w:val="left" w:pos="709"/>
        <w:tab w:val="left" w:pos="7655"/>
      </w:tabs>
      <w:spacing w:before="240" w:after="120" w:line="240" w:lineRule="auto"/>
      <w:ind w:left="1440" w:hanging="360"/>
    </w:pPr>
    <w:rPr>
      <w:rFonts w:ascii="Calibri" w:eastAsia="Times New Roman" w:hAnsi="Calibri" w:cs="Arial"/>
      <w:b/>
      <w:bCs/>
      <w:iCs/>
      <w:smallCaps/>
      <w:color w:val="auto"/>
      <w:spacing w:val="8"/>
      <w:sz w:val="24"/>
      <w:szCs w:val="28"/>
      <w:lang w:eastAsia="cs-CZ"/>
    </w:rPr>
  </w:style>
  <w:style w:type="paragraph" w:customStyle="1" w:styleId="An1">
    <w:name w:val="!An 1."/>
    <w:basedOn w:val="Nadpis1"/>
    <w:next w:val="An11"/>
    <w:link w:val="An1Char"/>
    <w:rsid w:val="00494CC2"/>
    <w:pPr>
      <w:numPr>
        <w:numId w:val="1"/>
      </w:numPr>
      <w:shd w:val="clear" w:color="auto" w:fill="FFFFFF"/>
      <w:tabs>
        <w:tab w:val="left" w:pos="709"/>
      </w:tabs>
      <w:spacing w:before="480" w:after="120" w:line="240" w:lineRule="auto"/>
      <w:ind w:left="720"/>
    </w:pPr>
    <w:rPr>
      <w:rFonts w:ascii="Calibri Light" w:eastAsia="Times New Roman" w:hAnsi="Calibri Light" w:cs="Arial"/>
      <w:b/>
      <w:bCs/>
      <w:caps/>
      <w:color w:val="auto"/>
      <w:spacing w:val="8"/>
      <w:kern w:val="32"/>
      <w:sz w:val="24"/>
      <w:szCs w:val="28"/>
      <w:lang w:eastAsia="cs-CZ"/>
    </w:rPr>
  </w:style>
  <w:style w:type="character" w:customStyle="1" w:styleId="An11Char">
    <w:name w:val="!An 1.1. Char"/>
    <w:basedOn w:val="Standardnpsmoodstavce"/>
    <w:link w:val="An11"/>
    <w:locked/>
    <w:rsid w:val="00494CC2"/>
    <w:rPr>
      <w:rFonts w:ascii="Calibri" w:eastAsia="Times New Roman" w:hAnsi="Calibri" w:cs="Arial"/>
      <w:b/>
      <w:bCs/>
      <w:iCs/>
      <w:smallCaps/>
      <w:spacing w:val="8"/>
      <w:sz w:val="24"/>
      <w:szCs w:val="28"/>
      <w:shd w:val="clear" w:color="auto" w:fill="FFFFFF"/>
      <w:lang w:eastAsia="cs-CZ"/>
    </w:rPr>
  </w:style>
  <w:style w:type="paragraph" w:customStyle="1" w:styleId="AnNormal">
    <w:name w:val="!An Normal"/>
    <w:basedOn w:val="Normln"/>
    <w:link w:val="AnNormalChar"/>
    <w:rsid w:val="00494CC2"/>
    <w:pPr>
      <w:shd w:val="clear" w:color="auto" w:fill="FFFFFF"/>
      <w:spacing w:before="120" w:after="120" w:line="240" w:lineRule="auto"/>
    </w:pPr>
    <w:rPr>
      <w:rFonts w:ascii="Calibri" w:eastAsia="Calibri" w:hAnsi="Calibri" w:cs="Times New Roman"/>
      <w:lang w:eastAsia="cs-CZ"/>
    </w:rPr>
  </w:style>
  <w:style w:type="character" w:customStyle="1" w:styleId="An111Char">
    <w:name w:val="!An 1.1.1. Char"/>
    <w:basedOn w:val="Standardnpsmoodstavce"/>
    <w:link w:val="An111"/>
    <w:locked/>
    <w:rsid w:val="00494CC2"/>
    <w:rPr>
      <w:rFonts w:ascii="Calibri Light" w:eastAsia="Times New Roman" w:hAnsi="Calibri Light" w:cs="Calibri Light"/>
      <w:b/>
      <w:bCs/>
      <w:sz w:val="24"/>
      <w:szCs w:val="26"/>
      <w:shd w:val="clear" w:color="auto" w:fill="FFFFFF"/>
      <w:lang w:eastAsia="cs-CZ"/>
    </w:rPr>
  </w:style>
  <w:style w:type="paragraph" w:customStyle="1" w:styleId="An111">
    <w:name w:val="!An 1.1.1."/>
    <w:basedOn w:val="Nadpis3"/>
    <w:next w:val="AnNormal"/>
    <w:link w:val="An111Char"/>
    <w:rsid w:val="00494CC2"/>
    <w:pPr>
      <w:numPr>
        <w:ilvl w:val="2"/>
        <w:numId w:val="1"/>
      </w:numPr>
      <w:shd w:val="clear" w:color="auto" w:fill="FFFFFF"/>
      <w:spacing w:before="240" w:after="120" w:line="240" w:lineRule="auto"/>
      <w:ind w:left="2160" w:hanging="180"/>
    </w:pPr>
    <w:rPr>
      <w:rFonts w:ascii="Calibri Light" w:eastAsia="Times New Roman" w:hAnsi="Calibri Light" w:cs="Calibri Light"/>
      <w:b/>
      <w:bCs/>
      <w:color w:val="auto"/>
      <w:szCs w:val="26"/>
      <w:lang w:eastAsia="cs-CZ"/>
    </w:rPr>
  </w:style>
  <w:style w:type="character" w:customStyle="1" w:styleId="AnShrnut-normalChar">
    <w:name w:val="!An Shrnutí - normal Char"/>
    <w:basedOn w:val="Standardnpsmoodstavce"/>
    <w:link w:val="AnShrnut-normal"/>
    <w:locked/>
    <w:rsid w:val="00494CC2"/>
    <w:rPr>
      <w:rFonts w:ascii="Calibri" w:eastAsia="Calibri" w:hAnsi="Calibri" w:cs="Times New Roman"/>
      <w:sz w:val="24"/>
      <w:shd w:val="clear" w:color="auto" w:fill="FFFFFF"/>
      <w:lang w:eastAsia="cs-CZ"/>
    </w:rPr>
  </w:style>
  <w:style w:type="paragraph" w:customStyle="1" w:styleId="AnShrnut-normal">
    <w:name w:val="!An Shrnutí - normal"/>
    <w:basedOn w:val="Normln"/>
    <w:link w:val="AnShrnut-normalChar"/>
    <w:rsid w:val="00494CC2"/>
    <w:pPr>
      <w:shd w:val="clear" w:color="auto" w:fill="FFFFFF"/>
      <w:spacing w:before="120" w:after="120" w:line="240" w:lineRule="auto"/>
    </w:pPr>
    <w:rPr>
      <w:rFonts w:ascii="Calibri" w:eastAsia="Calibri" w:hAnsi="Calibri" w:cs="Times New Roman"/>
      <w:lang w:eastAsia="cs-CZ"/>
    </w:rPr>
  </w:style>
  <w:style w:type="character" w:customStyle="1" w:styleId="AnShnut-mChar">
    <w:name w:val="!An Shnutí - řím. č. Char"/>
    <w:basedOn w:val="Standardnpsmoodstavce"/>
    <w:link w:val="AnShnut-m"/>
    <w:locked/>
    <w:rsid w:val="00494CC2"/>
    <w:rPr>
      <w:rFonts w:ascii="Calibri" w:eastAsia="Times New Roman" w:hAnsi="Calibri" w:cs="Times New Roman"/>
      <w:sz w:val="24"/>
      <w:szCs w:val="24"/>
      <w:shd w:val="clear" w:color="auto" w:fill="FFFFFF"/>
      <w:lang w:eastAsia="cs-CZ"/>
    </w:rPr>
  </w:style>
  <w:style w:type="paragraph" w:customStyle="1" w:styleId="AnShnut-m">
    <w:name w:val="!An Shnutí - řím. č."/>
    <w:basedOn w:val="Normln"/>
    <w:link w:val="AnShnut-mChar"/>
    <w:rsid w:val="00494CC2"/>
    <w:pPr>
      <w:numPr>
        <w:numId w:val="2"/>
      </w:numPr>
      <w:shd w:val="clear" w:color="auto" w:fill="FFFFFF"/>
      <w:spacing w:before="120" w:after="120" w:line="240" w:lineRule="auto"/>
      <w:ind w:hanging="720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AnNormalChar">
    <w:name w:val="!An Normal Char"/>
    <w:basedOn w:val="Standardnpsmoodstavce"/>
    <w:link w:val="AnNormal"/>
    <w:locked/>
    <w:rsid w:val="00494CC2"/>
    <w:rPr>
      <w:rFonts w:ascii="Calibri" w:eastAsia="Calibri" w:hAnsi="Calibri" w:cs="Times New Roman"/>
      <w:sz w:val="24"/>
      <w:shd w:val="clear" w:color="auto" w:fill="FFFFFF"/>
      <w:lang w:eastAsia="cs-CZ"/>
    </w:rPr>
  </w:style>
  <w:style w:type="character" w:customStyle="1" w:styleId="AnZvr-imChar">
    <w:name w:val="!An Závěr - řim. č. Char"/>
    <w:basedOn w:val="AnShnut-mChar"/>
    <w:link w:val="AnZvr-im"/>
    <w:locked/>
    <w:rsid w:val="00FF6A33"/>
    <w:rPr>
      <w:rFonts w:ascii="Calibri" w:eastAsia="Times New Roman" w:hAnsi="Calibri" w:cs="Times New Roman"/>
      <w:b/>
      <w:sz w:val="24"/>
      <w:szCs w:val="24"/>
      <w:shd w:val="clear" w:color="auto" w:fill="FFFFFF"/>
      <w:lang w:eastAsia="cs-CZ"/>
    </w:rPr>
  </w:style>
  <w:style w:type="paragraph" w:customStyle="1" w:styleId="AnZvr-im">
    <w:name w:val="!An Závěr - řim. č."/>
    <w:basedOn w:val="AnShnut-m"/>
    <w:link w:val="AnZvr-imChar"/>
    <w:rsid w:val="00FF6A33"/>
    <w:pPr>
      <w:numPr>
        <w:numId w:val="3"/>
      </w:numPr>
      <w:ind w:left="1418" w:hanging="709"/>
    </w:pPr>
    <w:rPr>
      <w:b/>
    </w:rPr>
  </w:style>
  <w:style w:type="character" w:customStyle="1" w:styleId="AnNormal-sliChar">
    <w:name w:val="!An Normal - čísl. i Char"/>
    <w:basedOn w:val="Standardnpsmoodstavce"/>
    <w:link w:val="AnNormal-sli"/>
    <w:locked/>
    <w:rsid w:val="00494CC2"/>
    <w:rPr>
      <w:rFonts w:ascii="Calibri" w:eastAsia="Times New Roman" w:hAnsi="Calibri" w:cs="Times New Roman"/>
      <w:sz w:val="24"/>
      <w:szCs w:val="24"/>
      <w:shd w:val="clear" w:color="auto" w:fill="FFFFFF"/>
      <w:lang w:eastAsia="cs-CZ"/>
    </w:rPr>
  </w:style>
  <w:style w:type="paragraph" w:customStyle="1" w:styleId="AnNormal-sli">
    <w:name w:val="!An Normal - čísl. i"/>
    <w:basedOn w:val="Normln"/>
    <w:link w:val="AnNormal-sliChar"/>
    <w:rsid w:val="00494CC2"/>
    <w:pPr>
      <w:keepNext/>
      <w:keepLines/>
      <w:numPr>
        <w:numId w:val="4"/>
      </w:numPr>
      <w:shd w:val="clear" w:color="auto" w:fill="FFFFFF"/>
      <w:spacing w:before="120" w:after="120" w:line="240" w:lineRule="auto"/>
      <w:ind w:hanging="720"/>
    </w:pPr>
    <w:rPr>
      <w:rFonts w:ascii="Calibri" w:eastAsia="Times New Roman" w:hAnsi="Calibri" w:cs="Times New Roman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494CC2"/>
    <w:rPr>
      <w:color w:val="808080"/>
    </w:rPr>
  </w:style>
  <w:style w:type="table" w:styleId="Mkatabulky">
    <w:name w:val="Table Grid"/>
    <w:basedOn w:val="Normlntabulka"/>
    <w:uiPriority w:val="39"/>
    <w:rsid w:val="00494C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494CC2"/>
    <w:pPr>
      <w:numPr>
        <w:numId w:val="5"/>
      </w:numPr>
    </w:pPr>
  </w:style>
  <w:style w:type="paragraph" w:styleId="Bezmezer">
    <w:name w:val="No Spacing"/>
    <w:aliases w:val="N - bez"/>
    <w:uiPriority w:val="1"/>
    <w:rsid w:val="00494CC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494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4C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4C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-bold">
    <w:name w:val="Normal - bold"/>
    <w:basedOn w:val="Standardnpsmoodstavce"/>
    <w:uiPriority w:val="1"/>
    <w:rsid w:val="00B24757"/>
    <w:rPr>
      <w:b/>
    </w:rPr>
  </w:style>
  <w:style w:type="paragraph" w:customStyle="1" w:styleId="Styl1a">
    <w:name w:val="Styl1 a)"/>
    <w:basedOn w:val="Odstavecseseznamem"/>
    <w:link w:val="Styl1aChar"/>
    <w:qFormat/>
    <w:rsid w:val="00C72356"/>
    <w:pPr>
      <w:numPr>
        <w:numId w:val="6"/>
      </w:numPr>
      <w:spacing w:before="120" w:after="120" w:line="240" w:lineRule="auto"/>
    </w:pPr>
    <w:rPr>
      <w:rFonts w:ascii="Calibri" w:eastAsia="Times New Roman" w:hAnsi="Calibri" w:cs="Times New Roman"/>
      <w:szCs w:val="24"/>
      <w:shd w:val="clear" w:color="auto" w:fill="FFFFFF"/>
      <w:lang w:eastAsia="cs-CZ"/>
    </w:rPr>
  </w:style>
  <w:style w:type="character" w:customStyle="1" w:styleId="Styl1aChar">
    <w:name w:val="Styl1 a) Char"/>
    <w:basedOn w:val="Standardnpsmoodstavce"/>
    <w:link w:val="Styl1a"/>
    <w:rsid w:val="00C72356"/>
    <w:rPr>
      <w:rFonts w:ascii="Calibri" w:eastAsia="Times New Roman" w:hAnsi="Calibri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72356"/>
    <w:pPr>
      <w:ind w:left="720"/>
      <w:contextualSpacing/>
    </w:pPr>
  </w:style>
  <w:style w:type="character" w:customStyle="1" w:styleId="NZEVChar0">
    <w:name w:val="NÁZEV Char"/>
    <w:link w:val="NZEV0"/>
    <w:locked/>
    <w:rsid w:val="00A26D1F"/>
    <w:rPr>
      <w:rFonts w:ascii="Calibri Light" w:hAnsi="Calibri Light"/>
      <w:caps/>
      <w:sz w:val="40"/>
      <w:szCs w:val="32"/>
    </w:rPr>
  </w:style>
  <w:style w:type="paragraph" w:customStyle="1" w:styleId="NZEV0">
    <w:name w:val="NÁZEV"/>
    <w:basedOn w:val="Normln"/>
    <w:next w:val="Normln"/>
    <w:link w:val="NZEVChar0"/>
    <w:rsid w:val="00A26D1F"/>
    <w:pPr>
      <w:spacing w:before="240" w:after="120" w:line="240" w:lineRule="auto"/>
      <w:jc w:val="center"/>
    </w:pPr>
    <w:rPr>
      <w:rFonts w:ascii="Calibri Light" w:hAnsi="Calibri Light"/>
      <w:caps/>
      <w:sz w:val="40"/>
      <w:szCs w:val="32"/>
    </w:rPr>
  </w:style>
  <w:style w:type="character" w:customStyle="1" w:styleId="NormalChart">
    <w:name w:val="Normal Chart"/>
    <w:uiPriority w:val="1"/>
    <w:rsid w:val="00A26D1F"/>
    <w:rPr>
      <w:lang w:eastAsia="en-US"/>
    </w:rPr>
  </w:style>
  <w:style w:type="paragraph" w:customStyle="1" w:styleId="SML1">
    <w:name w:val="!SML 1."/>
    <w:basedOn w:val="Nadpis3"/>
    <w:next w:val="SML11"/>
    <w:link w:val="SML1Char"/>
    <w:qFormat/>
    <w:rsid w:val="00175029"/>
    <w:pPr>
      <w:keepLines w:val="0"/>
      <w:numPr>
        <w:numId w:val="7"/>
      </w:numPr>
      <w:spacing w:before="240" w:after="120" w:line="240" w:lineRule="auto"/>
      <w:ind w:left="709" w:hanging="709"/>
      <w:outlineLvl w:val="0"/>
    </w:pPr>
    <w:rPr>
      <w:rFonts w:ascii="Calibri" w:eastAsia="Times New Roman" w:hAnsi="Calibri" w:cs="Arial"/>
      <w:b/>
      <w:bCs/>
      <w:color w:val="auto"/>
      <w:szCs w:val="26"/>
      <w:shd w:val="clear" w:color="auto" w:fill="FFFFFF"/>
      <w:lang w:eastAsia="cs-CZ"/>
    </w:rPr>
  </w:style>
  <w:style w:type="character" w:customStyle="1" w:styleId="SML1Char">
    <w:name w:val="!SML 1. Char"/>
    <w:basedOn w:val="Standardnpsmoodstavce"/>
    <w:link w:val="SML1"/>
    <w:rsid w:val="00175029"/>
    <w:rPr>
      <w:rFonts w:ascii="Calibri" w:eastAsia="Times New Roman" w:hAnsi="Calibri" w:cs="Arial"/>
      <w:b/>
      <w:bCs/>
      <w:sz w:val="24"/>
      <w:szCs w:val="26"/>
      <w:lang w:eastAsia="cs-CZ"/>
    </w:rPr>
  </w:style>
  <w:style w:type="paragraph" w:customStyle="1" w:styleId="SML11">
    <w:name w:val="!SML 1.1."/>
    <w:basedOn w:val="SML1"/>
    <w:link w:val="SML11Char"/>
    <w:qFormat/>
    <w:rsid w:val="004D7C4F"/>
    <w:pPr>
      <w:keepNext w:val="0"/>
      <w:numPr>
        <w:ilvl w:val="1"/>
      </w:numPr>
      <w:spacing w:before="120"/>
      <w:ind w:left="709" w:hanging="709"/>
      <w:outlineLvl w:val="1"/>
    </w:pPr>
    <w:rPr>
      <w:b w:val="0"/>
    </w:rPr>
  </w:style>
  <w:style w:type="character" w:customStyle="1" w:styleId="SML11Char">
    <w:name w:val="!SML 1.1. Char"/>
    <w:basedOn w:val="SML1Char"/>
    <w:link w:val="SML11"/>
    <w:qFormat/>
    <w:rsid w:val="004D7C4F"/>
    <w:rPr>
      <w:rFonts w:ascii="Calibri" w:eastAsia="Times New Roman" w:hAnsi="Calibri" w:cs="Arial"/>
      <w:b w:val="0"/>
      <w:bCs/>
      <w:sz w:val="24"/>
      <w:szCs w:val="26"/>
      <w:lang w:eastAsia="cs-CZ"/>
    </w:rPr>
  </w:style>
  <w:style w:type="paragraph" w:customStyle="1" w:styleId="SML111">
    <w:name w:val="!SML 1.1.1."/>
    <w:basedOn w:val="SML11"/>
    <w:link w:val="SML111Char"/>
    <w:qFormat/>
    <w:rsid w:val="00175029"/>
    <w:pPr>
      <w:numPr>
        <w:ilvl w:val="2"/>
      </w:numPr>
      <w:ind w:left="1418" w:hanging="709"/>
    </w:pPr>
  </w:style>
  <w:style w:type="paragraph" w:customStyle="1" w:styleId="SMLi">
    <w:name w:val="!SML i."/>
    <w:basedOn w:val="SML111"/>
    <w:link w:val="SMLiChar"/>
    <w:qFormat/>
    <w:rsid w:val="00A26D1F"/>
    <w:pPr>
      <w:numPr>
        <w:ilvl w:val="3"/>
      </w:numPr>
      <w:ind w:left="2268" w:hanging="567"/>
    </w:pPr>
  </w:style>
  <w:style w:type="character" w:customStyle="1" w:styleId="SML111Char">
    <w:name w:val="!SML 1.1.1. Char"/>
    <w:basedOn w:val="SML11Char"/>
    <w:link w:val="SML111"/>
    <w:qFormat/>
    <w:rsid w:val="00175029"/>
    <w:rPr>
      <w:rFonts w:ascii="Calibri" w:eastAsia="Times New Roman" w:hAnsi="Calibri" w:cs="Arial"/>
      <w:b w:val="0"/>
      <w:bCs/>
      <w:sz w:val="24"/>
      <w:szCs w:val="26"/>
      <w:lang w:eastAsia="cs-CZ"/>
    </w:rPr>
  </w:style>
  <w:style w:type="character" w:customStyle="1" w:styleId="SMLiChar">
    <w:name w:val="!SML i. Char"/>
    <w:basedOn w:val="SML111Char"/>
    <w:link w:val="SMLi"/>
    <w:qFormat/>
    <w:rsid w:val="00A26D1F"/>
    <w:rPr>
      <w:rFonts w:ascii="Calibri" w:eastAsia="Times New Roman" w:hAnsi="Calibri" w:cs="Arial"/>
      <w:b w:val="0"/>
      <w:bCs/>
      <w:sz w:val="24"/>
      <w:szCs w:val="26"/>
      <w:lang w:eastAsia="cs-CZ"/>
    </w:rPr>
  </w:style>
  <w:style w:type="character" w:customStyle="1" w:styleId="NormalUnderlined">
    <w:name w:val="Normal Underlined"/>
    <w:basedOn w:val="Standardnpsmoodstavce"/>
    <w:uiPriority w:val="1"/>
    <w:rsid w:val="00A26D1F"/>
    <w:rPr>
      <w:rFonts w:asciiTheme="minorHAnsi" w:hAnsiTheme="minorHAnsi"/>
      <w:sz w:val="24"/>
      <w:u w:val="single"/>
    </w:rPr>
  </w:style>
  <w:style w:type="paragraph" w:customStyle="1" w:styleId="SMLOdrka">
    <w:name w:val="SML Odrážka"/>
    <w:basedOn w:val="SMLi"/>
    <w:link w:val="SMLOdrkaChar"/>
    <w:rsid w:val="00A26D1F"/>
    <w:pPr>
      <w:numPr>
        <w:ilvl w:val="0"/>
        <w:numId w:val="8"/>
      </w:numPr>
      <w:ind w:left="1701" w:hanging="425"/>
    </w:pPr>
  </w:style>
  <w:style w:type="character" w:customStyle="1" w:styleId="SMLOdrkaChar">
    <w:name w:val="SML Odrážka Char"/>
    <w:basedOn w:val="SMLiChar"/>
    <w:link w:val="SMLOdrka"/>
    <w:rsid w:val="00A26D1F"/>
    <w:rPr>
      <w:rFonts w:ascii="Calibri" w:eastAsia="Times New Roman" w:hAnsi="Calibri" w:cs="Arial"/>
      <w:b w:val="0"/>
      <w:bCs/>
      <w:sz w:val="24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835"/>
    <w:rPr>
      <w:rFonts w:ascii="Segoe UI" w:hAnsi="Segoe UI" w:cs="Segoe UI"/>
      <w:sz w:val="18"/>
      <w:szCs w:val="18"/>
    </w:rPr>
  </w:style>
  <w:style w:type="character" w:customStyle="1" w:styleId="Styl2">
    <w:name w:val="Styl2"/>
    <w:basedOn w:val="Standardnpsmoodstavce"/>
    <w:uiPriority w:val="1"/>
    <w:rsid w:val="00C907E6"/>
    <w:rPr>
      <w:b/>
      <w:i/>
    </w:rPr>
  </w:style>
  <w:style w:type="character" w:customStyle="1" w:styleId="Styl3">
    <w:name w:val="Styl3"/>
    <w:basedOn w:val="Standardnpsmoodstavce"/>
    <w:uiPriority w:val="1"/>
    <w:rsid w:val="000C3523"/>
    <w:rPr>
      <w:b/>
    </w:rPr>
  </w:style>
  <w:style w:type="character" w:customStyle="1" w:styleId="NormalBold">
    <w:name w:val="Normal Bold"/>
    <w:basedOn w:val="Standardnpsmoodstavce"/>
    <w:uiPriority w:val="1"/>
    <w:rsid w:val="009E276C"/>
    <w:rPr>
      <w:rFonts w:asciiTheme="minorHAnsi" w:hAnsiTheme="minorHAnsi"/>
      <w:b/>
      <w:sz w:val="24"/>
    </w:rPr>
  </w:style>
  <w:style w:type="paragraph" w:customStyle="1" w:styleId="BA1E66F24C82455E9867E71BA5CA76A8">
    <w:name w:val="BA1E66F24C82455E9867E71BA5CA76A8"/>
    <w:rsid w:val="009E276C"/>
    <w:rPr>
      <w:rFonts w:eastAsiaTheme="minorEastAsia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937DA1"/>
    <w:pPr>
      <w:spacing w:before="240" w:after="120" w:line="240" w:lineRule="auto"/>
    </w:pPr>
    <w:rPr>
      <w:rFonts w:ascii="Calibri" w:eastAsia="Calibri" w:hAnsi="Calibri" w:cs="Calibri"/>
      <w:sz w:val="20"/>
      <w:szCs w:val="20"/>
      <w:lang w:val="en-GB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7DA1"/>
    <w:rPr>
      <w:rFonts w:ascii="Calibri" w:eastAsia="Calibri" w:hAnsi="Calibri" w:cs="Calibri"/>
      <w:sz w:val="20"/>
      <w:szCs w:val="20"/>
      <w:lang w:val="en-GB" w:eastAsia="cs-CZ"/>
    </w:rPr>
  </w:style>
  <w:style w:type="character" w:styleId="Odkaznakoment">
    <w:name w:val="annotation reference"/>
    <w:basedOn w:val="Standardnpsmoodstavce"/>
    <w:uiPriority w:val="99"/>
    <w:unhideWhenUsed/>
    <w:rsid w:val="00937DA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4AC2"/>
    <w:pPr>
      <w:spacing w:before="0" w:after="160"/>
      <w:jc w:val="left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4AC2"/>
    <w:rPr>
      <w:rFonts w:ascii="Calibri" w:eastAsia="Calibri" w:hAnsi="Calibri" w:cs="Calibri"/>
      <w:b/>
      <w:bCs/>
      <w:sz w:val="20"/>
      <w:szCs w:val="2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51757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411EB3"/>
    <w:pPr>
      <w:spacing w:after="0" w:line="240" w:lineRule="auto"/>
    </w:pPr>
    <w:rPr>
      <w:sz w:val="24"/>
    </w:rPr>
  </w:style>
  <w:style w:type="character" w:customStyle="1" w:styleId="preformatted">
    <w:name w:val="preformatted"/>
    <w:rsid w:val="009F2BB1"/>
  </w:style>
  <w:style w:type="paragraph" w:customStyle="1" w:styleId="Psmena">
    <w:name w:val="Písmena"/>
    <w:basedOn w:val="Odstavecseseznamem"/>
    <w:link w:val="PsmenaChar"/>
    <w:qFormat/>
    <w:rsid w:val="007A0979"/>
    <w:pPr>
      <w:keepNext/>
      <w:keepLines/>
      <w:numPr>
        <w:numId w:val="9"/>
      </w:numPr>
      <w:spacing w:before="120" w:after="120" w:line="240" w:lineRule="auto"/>
    </w:pPr>
    <w:rPr>
      <w:rFonts w:ascii="Calibri" w:hAnsi="Calibri" w:cs="Calibri"/>
    </w:rPr>
  </w:style>
  <w:style w:type="paragraph" w:customStyle="1" w:styleId="Odrky">
    <w:name w:val="Odrážky"/>
    <w:basedOn w:val="Psmena"/>
    <w:qFormat/>
    <w:rsid w:val="007A0979"/>
    <w:pPr>
      <w:numPr>
        <w:ilvl w:val="1"/>
      </w:numPr>
      <w:tabs>
        <w:tab w:val="num" w:pos="360"/>
      </w:tabs>
      <w:ind w:left="1440" w:hanging="432"/>
    </w:pPr>
  </w:style>
  <w:style w:type="character" w:customStyle="1" w:styleId="PsmenaChar">
    <w:name w:val="Písmena Char"/>
    <w:basedOn w:val="Standardnpsmoodstavce"/>
    <w:link w:val="Psmena"/>
    <w:rsid w:val="007A0979"/>
    <w:rPr>
      <w:rFonts w:ascii="Calibri" w:hAnsi="Calibri" w:cs="Calibri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F160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iderova\AppData\Roaming\SingleCase%20Desktop%20Client\downloads\file_edit\10000933\54\40686\201104173428_smlouva_&#353;ablona_2019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24FF1B5-43AB-334E-808C-5BA90219A768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1cd80fb1-d84f-4d43-9e3d-64ce287c539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CAA8C11FC7449A4689843A7277A2A" ma:contentTypeVersion="12" ma:contentTypeDescription="Vytvoří nový dokument" ma:contentTypeScope="" ma:versionID="d0ad592d4efa71d605a5c7468265dc3c">
  <xsd:schema xmlns:xsd="http://www.w3.org/2001/XMLSchema" xmlns:xs="http://www.w3.org/2001/XMLSchema" xmlns:p="http://schemas.microsoft.com/office/2006/metadata/properties" xmlns:ns2="3848efb2-dc0b-47a0-b1f8-0f610fb0e147" xmlns:ns3="fdcdc727-cdef-4a82-91f1-c82bc2f2aa0d" targetNamespace="http://schemas.microsoft.com/office/2006/metadata/properties" ma:root="true" ma:fieldsID="acfbb9cc4d99cc14c943087dd1bd2e42" ns2:_="" ns3:_="">
    <xsd:import namespace="3848efb2-dc0b-47a0-b1f8-0f610fb0e147"/>
    <xsd:import namespace="fdcdc727-cdef-4a82-91f1-c82bc2f2a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8efb2-dc0b-47a0-b1f8-0f610fb0e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c727-cdef-4a82-91f1-c82bc2f2a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C2DDA-0600-4C99-B934-309531EBE4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54159E-D8BD-4B8F-B21E-643A47575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8efb2-dc0b-47a0-b1f8-0f610fb0e147"/>
    <ds:schemaRef ds:uri="fdcdc727-cdef-4a82-91f1-c82bc2f2a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B5B64-1FC4-4FB8-9149-B8F04B23D6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F9237-0C15-40ED-A0D3-D2157195B7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201104173428_smlouva_šablona_2019</Template>
  <TotalTime>258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Links>
    <vt:vector size="24" baseType="variant">
      <vt:variant>
        <vt:i4>3538981</vt:i4>
      </vt:variant>
      <vt:variant>
        <vt:i4>12</vt:i4>
      </vt:variant>
      <vt:variant>
        <vt:i4>0</vt:i4>
      </vt:variant>
      <vt:variant>
        <vt:i4>5</vt:i4>
      </vt:variant>
      <vt:variant>
        <vt:lpwstr>http://ec.europa.eu/consumers/odr/</vt:lpwstr>
      </vt:variant>
      <vt:variant>
        <vt:lpwstr/>
      </vt:variant>
      <vt:variant>
        <vt:i4>1900616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https://ec.europa.eu/consumers/odr/main/?event=main.adr.show2</vt:lpwstr>
      </vt:variant>
      <vt:variant>
        <vt:lpwstr/>
      </vt:variant>
      <vt:variant>
        <vt:i4>7143531</vt:i4>
      </vt:variant>
      <vt:variant>
        <vt:i4>6</vt:i4>
      </vt:variant>
      <vt:variant>
        <vt:i4>0</vt:i4>
      </vt:variant>
      <vt:variant>
        <vt:i4>5</vt:i4>
      </vt:variant>
      <vt:variant>
        <vt:lpwstr>http://www.coi.cz/</vt:lpwstr>
      </vt:variant>
      <vt:variant>
        <vt:lpwstr/>
      </vt:variant>
      <vt:variant>
        <vt:i4>3801147</vt:i4>
      </vt:variant>
      <vt:variant>
        <vt:i4>0</vt:i4>
      </vt:variant>
      <vt:variant>
        <vt:i4>0</vt:i4>
      </vt:variant>
      <vt:variant>
        <vt:i4>5</vt:i4>
      </vt:variant>
      <vt:variant>
        <vt:lpwstr>https://www.sam73.cz/obchodni-podminky/mimosoudni-reseni-sporu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Schneiderová</dc:creator>
  <cp:keywords/>
  <dc:description/>
  <cp:lastModifiedBy>Kristýna Gembalová z KROUPALIDÉ</cp:lastModifiedBy>
  <cp:revision>61</cp:revision>
  <cp:lastPrinted>2019-03-28T14:29:00Z</cp:lastPrinted>
  <dcterms:created xsi:type="dcterms:W3CDTF">2026-06-16T18:14:00Z</dcterms:created>
  <dcterms:modified xsi:type="dcterms:W3CDTF">2026-08-05T09:12:00Z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0x010100306CAA8C11FC7449A4689843A7277A2A</vt:lpwstr>
  </property>
</Properties>
</file>